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7EF54" w14:textId="2C4E2303" w:rsidR="004E644B" w:rsidRDefault="008160F6"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63200" behindDoc="0" locked="0" layoutInCell="1" allowOverlap="1" wp14:anchorId="5D5CD599" wp14:editId="64D384F0">
            <wp:simplePos x="0" y="0"/>
            <wp:positionH relativeFrom="margin">
              <wp:posOffset>99060</wp:posOffset>
            </wp:positionH>
            <wp:positionV relativeFrom="paragraph">
              <wp:posOffset>144780</wp:posOffset>
            </wp:positionV>
            <wp:extent cx="1868170" cy="1638300"/>
            <wp:effectExtent l="0" t="0" r="0" b="0"/>
            <wp:wrapNone/>
            <wp:docPr id="43" name="Picture 43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av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19" cy="163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7A4EBE80" wp14:editId="311B11C8">
                <wp:simplePos x="0" y="0"/>
                <wp:positionH relativeFrom="column">
                  <wp:posOffset>1270</wp:posOffset>
                </wp:positionH>
                <wp:positionV relativeFrom="page">
                  <wp:posOffset>257175</wp:posOffset>
                </wp:positionV>
                <wp:extent cx="2044065" cy="5701665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57016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BB8F0" id="Rectangle 3" o:spid="_x0000_s1026" style="position:absolute;margin-left:.1pt;margin-top:20.25pt;width:160.95pt;height:448.9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28E54DCB" wp14:editId="7FE61EBD">
                <wp:simplePos x="0" y="0"/>
                <wp:positionH relativeFrom="column">
                  <wp:posOffset>6263640</wp:posOffset>
                </wp:positionH>
                <wp:positionV relativeFrom="page">
                  <wp:posOffset>257175</wp:posOffset>
                </wp:positionV>
                <wp:extent cx="1052195" cy="61722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BFC93" id="Rectangle 4" o:spid="_x0000_s1026" style="position:absolute;margin-left:493.2pt;margin-top:20.25pt;width:82.85pt;height:48.6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3A362921" wp14:editId="4AD4A331">
                <wp:simplePos x="0" y="0"/>
                <wp:positionH relativeFrom="column">
                  <wp:posOffset>6400165</wp:posOffset>
                </wp:positionH>
                <wp:positionV relativeFrom="page">
                  <wp:posOffset>267970</wp:posOffset>
                </wp:positionV>
                <wp:extent cx="685165" cy="415925"/>
                <wp:effectExtent l="0" t="0" r="127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6FAF06" w14:textId="77777777" w:rsidR="00007736" w:rsidRDefault="00007736" w:rsidP="00007736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36292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03.95pt;margin-top:21.1pt;width:53.95pt;height:32.75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" filled="f" fillcolor="#fffffe" stroked="f" strokecolor="#212120" insetpen="t">
                <v:textbox inset="2.88pt,2.88pt,2.88pt,2.88pt">
                  <w:txbxContent>
                    <w:p w14:paraId="356FAF06" w14:textId="77777777" w:rsidR="00007736" w:rsidRDefault="00007736" w:rsidP="00007736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  <w:t>For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0320" behindDoc="0" locked="0" layoutInCell="1" allowOverlap="1" wp14:anchorId="5A855E39" wp14:editId="497C9F3A">
            <wp:simplePos x="0" y="0"/>
            <wp:positionH relativeFrom="column">
              <wp:posOffset>5272405</wp:posOffset>
            </wp:positionH>
            <wp:positionV relativeFrom="page">
              <wp:posOffset>5958840</wp:posOffset>
            </wp:positionV>
            <wp:extent cx="1613535" cy="1613535"/>
            <wp:effectExtent l="0" t="0" r="0" b="0"/>
            <wp:wrapNone/>
            <wp:docPr id="10" name="Picture 10" descr="RE99907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DBD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 wp14:anchorId="4CF54AD6" wp14:editId="7944DA9E">
            <wp:simplePos x="0" y="0"/>
            <wp:positionH relativeFrom="column">
              <wp:posOffset>3658870</wp:posOffset>
            </wp:positionH>
            <wp:positionV relativeFrom="page">
              <wp:posOffset>5958840</wp:posOffset>
            </wp:positionV>
            <wp:extent cx="1613535" cy="1613535"/>
            <wp:effectExtent l="0" t="0" r="0" b="0"/>
            <wp:wrapNone/>
            <wp:docPr id="11" name="Picture 11" descr="RE99907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r="437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6183C84C" wp14:editId="17A7F0D7">
                <wp:simplePos x="0" y="0"/>
                <wp:positionH relativeFrom="column">
                  <wp:posOffset>1270</wp:posOffset>
                </wp:positionH>
                <wp:positionV relativeFrom="page">
                  <wp:posOffset>6649720</wp:posOffset>
                </wp:positionV>
                <wp:extent cx="2044065" cy="230505"/>
                <wp:effectExtent l="1270" t="0" r="2540" b="635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C6A08" id="Rectangle 18" o:spid="_x0000_s1026" style="position:absolute;margin-left:.1pt;margin-top:523.6pt;width:160.95pt;height:18.1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20CF2ACB" wp14:editId="46A97A8C">
                <wp:simplePos x="0" y="0"/>
                <wp:positionH relativeFrom="column">
                  <wp:posOffset>1270</wp:posOffset>
                </wp:positionH>
                <wp:positionV relativeFrom="page">
                  <wp:posOffset>6419215</wp:posOffset>
                </wp:positionV>
                <wp:extent cx="2044065" cy="230505"/>
                <wp:effectExtent l="1270" t="0" r="2540" b="254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CF20E" id="Rectangle 20" o:spid="_x0000_s1026" style="position:absolute;margin-left:.1pt;margin-top:505.45pt;width:160.95pt;height:18.1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6ECF2DAA" wp14:editId="1D17C6AD">
                <wp:simplePos x="0" y="0"/>
                <wp:positionH relativeFrom="column">
                  <wp:posOffset>1270</wp:posOffset>
                </wp:positionH>
                <wp:positionV relativeFrom="page">
                  <wp:posOffset>6188710</wp:posOffset>
                </wp:positionV>
                <wp:extent cx="2044065" cy="230505"/>
                <wp:effectExtent l="1270" t="3175" r="2540" b="4445"/>
                <wp:wrapNone/>
                <wp:docPr id="2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1CCD0" id="Rectangle 22" o:spid="_x0000_s1026" style="position:absolute;margin-left:.1pt;margin-top:487.3pt;width:160.95pt;height:18.1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tx+gIAAEA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42D8E53" wp14:editId="52B9D7D3">
                <wp:simplePos x="0" y="0"/>
                <wp:positionH relativeFrom="column">
                  <wp:posOffset>1270</wp:posOffset>
                </wp:positionH>
                <wp:positionV relativeFrom="page">
                  <wp:posOffset>5958840</wp:posOffset>
                </wp:positionV>
                <wp:extent cx="2044065" cy="230505"/>
                <wp:effectExtent l="1270" t="1905" r="2540" b="0"/>
                <wp:wrapNone/>
                <wp:docPr id="2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A8F5D" id="Rectangle 24" o:spid="_x0000_s1026" style="position:absolute;margin-left:.1pt;margin-top:469.2pt;width:160.95pt;height:18.1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3E99930B" wp14:editId="24AADB39">
                <wp:simplePos x="0" y="0"/>
                <wp:positionH relativeFrom="column">
                  <wp:posOffset>6885940</wp:posOffset>
                </wp:positionH>
                <wp:positionV relativeFrom="page">
                  <wp:posOffset>7341870</wp:posOffset>
                </wp:positionV>
                <wp:extent cx="429895" cy="230505"/>
                <wp:effectExtent l="0" t="3810" r="0" b="3810"/>
                <wp:wrapNone/>
                <wp:docPr id="2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65FDF" id="Rectangle 30" o:spid="_x0000_s1026" style="position:absolute;margin-left:542.2pt;margin-top:578.1pt;width:33.85pt;height:18.1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49A8E576" wp14:editId="6F77ABD8">
                <wp:simplePos x="0" y="0"/>
                <wp:positionH relativeFrom="column">
                  <wp:posOffset>6885940</wp:posOffset>
                </wp:positionH>
                <wp:positionV relativeFrom="page">
                  <wp:posOffset>7110730</wp:posOffset>
                </wp:positionV>
                <wp:extent cx="429895" cy="231140"/>
                <wp:effectExtent l="0" t="1270" r="0" b="0"/>
                <wp:wrapNone/>
                <wp:docPr id="2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6976D" id="Rectangle 31" o:spid="_x0000_s1026" style="position:absolute;margin-left:542.2pt;margin-top:559.9pt;width:33.85pt;height:18.2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5D085E59" wp14:editId="2518774B">
                <wp:simplePos x="0" y="0"/>
                <wp:positionH relativeFrom="column">
                  <wp:posOffset>6885940</wp:posOffset>
                </wp:positionH>
                <wp:positionV relativeFrom="page">
                  <wp:posOffset>6880225</wp:posOffset>
                </wp:positionV>
                <wp:extent cx="429895" cy="230505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9B040" id="Rectangle 33" o:spid="_x0000_s1026" style="position:absolute;margin-left:542.2pt;margin-top:541.75pt;width:33.85pt;height:18.1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36A52E7F" wp14:editId="79F58517">
                <wp:simplePos x="0" y="0"/>
                <wp:positionH relativeFrom="column">
                  <wp:posOffset>6885940</wp:posOffset>
                </wp:positionH>
                <wp:positionV relativeFrom="page">
                  <wp:posOffset>6649720</wp:posOffset>
                </wp:positionV>
                <wp:extent cx="429895" cy="230505"/>
                <wp:effectExtent l="0" t="0" r="0" b="635"/>
                <wp:wrapNone/>
                <wp:docPr id="3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61317" id="Rectangle 35" o:spid="_x0000_s1026" style="position:absolute;margin-left:542.2pt;margin-top:523.6pt;width:33.85pt;height:18.1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pm+AIAAD8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5AFFC415" wp14:editId="211235DE">
                <wp:simplePos x="0" y="0"/>
                <wp:positionH relativeFrom="column">
                  <wp:posOffset>6885940</wp:posOffset>
                </wp:positionH>
                <wp:positionV relativeFrom="page">
                  <wp:posOffset>6419215</wp:posOffset>
                </wp:positionV>
                <wp:extent cx="429895" cy="230505"/>
                <wp:effectExtent l="0" t="0" r="0" b="2540"/>
                <wp:wrapNone/>
                <wp:docPr id="3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1FEA3" id="Rectangle 37" o:spid="_x0000_s1026" style="position:absolute;margin-left:542.2pt;margin-top:505.45pt;width:33.85pt;height:18.1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52A95020" wp14:editId="4473CA98">
                <wp:simplePos x="0" y="0"/>
                <wp:positionH relativeFrom="column">
                  <wp:posOffset>6885940</wp:posOffset>
                </wp:positionH>
                <wp:positionV relativeFrom="page">
                  <wp:posOffset>6188710</wp:posOffset>
                </wp:positionV>
                <wp:extent cx="429895" cy="230505"/>
                <wp:effectExtent l="0" t="3175" r="0" b="4445"/>
                <wp:wrapNone/>
                <wp:docPr id="3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B3BE7" id="Rectangle 39" o:spid="_x0000_s1026" style="position:absolute;margin-left:542.2pt;margin-top:487.3pt;width:33.85pt;height:18.15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2930036F" wp14:editId="3200877A">
                <wp:simplePos x="0" y="0"/>
                <wp:positionH relativeFrom="column">
                  <wp:posOffset>6885940</wp:posOffset>
                </wp:positionH>
                <wp:positionV relativeFrom="page">
                  <wp:posOffset>5958840</wp:posOffset>
                </wp:positionV>
                <wp:extent cx="429895" cy="230505"/>
                <wp:effectExtent l="0" t="1905" r="0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1BC47" id="Rectangle 41" o:spid="_x0000_s1026" style="position:absolute;margin-left:542.2pt;margin-top:469.2pt;width:33.85pt;height:18.15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595A181A" wp14:editId="705B93E8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0A345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04460BCB" wp14:editId="0E3F1C6D">
                <wp:simplePos x="0" y="0"/>
                <wp:positionH relativeFrom="column">
                  <wp:posOffset>1270</wp:posOffset>
                </wp:positionH>
                <wp:positionV relativeFrom="page">
                  <wp:posOffset>5935980</wp:posOffset>
                </wp:positionV>
                <wp:extent cx="7314565" cy="0"/>
                <wp:effectExtent l="10795" t="11430" r="8890" b="7620"/>
                <wp:wrapNone/>
                <wp:docPr id="4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45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B802A" id="Line 43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67.4pt" to="576.0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2632457C" wp14:editId="71A06F40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33BBA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32D8D5D9" wp14:editId="4390B961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EE1F6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2248606" wp14:editId="6E36481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108DA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337908EE" wp14:editId="45585320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209B3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IBjgIAAGM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6879C319" wp14:editId="223E7312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49876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XbjgIAAGM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50D13CF9" wp14:editId="061D0895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B26E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gojQIAAGM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2DEF3BA" wp14:editId="5E38F7DE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4E9D6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4A89DC8F" wp14:editId="25DF3CC8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36600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002B8E8A" wp14:editId="2207FB5B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1BED1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 wp14:anchorId="2742A6E1" wp14:editId="4308DF47">
                <wp:simplePos x="0" y="0"/>
                <wp:positionH relativeFrom="column">
                  <wp:posOffset>1270</wp:posOffset>
                </wp:positionH>
                <wp:positionV relativeFrom="page">
                  <wp:posOffset>6165850</wp:posOffset>
                </wp:positionV>
                <wp:extent cx="2044065" cy="0"/>
                <wp:effectExtent l="10795" t="12700" r="12065" b="6350"/>
                <wp:wrapNone/>
                <wp:docPr id="2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AB874" id="Line 25" o:spid="_x0000_s1026" style="position:absolute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85.5pt" to="161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466A82F4" wp14:editId="7F2EB483">
                <wp:simplePos x="0" y="0"/>
                <wp:positionH relativeFrom="column">
                  <wp:posOffset>1270</wp:posOffset>
                </wp:positionH>
                <wp:positionV relativeFrom="page">
                  <wp:posOffset>6396355</wp:posOffset>
                </wp:positionV>
                <wp:extent cx="2044065" cy="0"/>
                <wp:effectExtent l="10795" t="14605" r="12065" b="1397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9A4CD" id="Line 23" o:spid="_x0000_s1026" style="position:absolute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03.65pt" to="161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3DCFF8AE" wp14:editId="6E84050C">
                <wp:simplePos x="0" y="0"/>
                <wp:positionH relativeFrom="column">
                  <wp:posOffset>1270</wp:posOffset>
                </wp:positionH>
                <wp:positionV relativeFrom="page">
                  <wp:posOffset>6626860</wp:posOffset>
                </wp:positionV>
                <wp:extent cx="2044065" cy="0"/>
                <wp:effectExtent l="10795" t="6985" r="12065" b="12065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79978" id="Line 21" o:spid="_x0000_s1026" style="position:absolute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21.8pt" to="161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59C29565" wp14:editId="18EA1D3C">
                <wp:simplePos x="0" y="0"/>
                <wp:positionH relativeFrom="column">
                  <wp:posOffset>1270</wp:posOffset>
                </wp:positionH>
                <wp:positionV relativeFrom="page">
                  <wp:posOffset>6857365</wp:posOffset>
                </wp:positionV>
                <wp:extent cx="2044065" cy="0"/>
                <wp:effectExtent l="10795" t="8890" r="12065" b="1016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800B5" id="Line 19" o:spid="_x0000_s1026" style="position:absolute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39.95pt" to="161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QhjgIAAGQ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352" behindDoc="0" locked="0" layoutInCell="1" allowOverlap="1" wp14:anchorId="68703C98" wp14:editId="34D17D18">
                <wp:simplePos x="0" y="0"/>
                <wp:positionH relativeFrom="column">
                  <wp:posOffset>1270</wp:posOffset>
                </wp:positionH>
                <wp:positionV relativeFrom="page">
                  <wp:posOffset>7087870</wp:posOffset>
                </wp:positionV>
                <wp:extent cx="2044065" cy="0"/>
                <wp:effectExtent l="10795" t="10795" r="12065" b="8255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12AF7" id="Line 17" o:spid="_x0000_s1026" style="position:absolute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58.1pt" to="161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63B8CE72" wp14:editId="43D4C541">
                <wp:simplePos x="0" y="0"/>
                <wp:positionH relativeFrom="column">
                  <wp:posOffset>1270</wp:posOffset>
                </wp:positionH>
                <wp:positionV relativeFrom="page">
                  <wp:posOffset>7319010</wp:posOffset>
                </wp:positionV>
                <wp:extent cx="2044065" cy="0"/>
                <wp:effectExtent l="10795" t="13335" r="12065" b="1524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9CC50" id="Line 15" o:spid="_x0000_s1026" style="position:absolute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76.3pt" to="161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2hjg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54A02049" wp14:editId="1E0369E9">
                <wp:simplePos x="0" y="0"/>
                <wp:positionH relativeFrom="column">
                  <wp:posOffset>1270</wp:posOffset>
                </wp:positionH>
                <wp:positionV relativeFrom="page">
                  <wp:posOffset>7087870</wp:posOffset>
                </wp:positionV>
                <wp:extent cx="2044065" cy="231140"/>
                <wp:effectExtent l="1270" t="1270" r="2540" b="0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5CA4E" id="Rectangle 14" o:spid="_x0000_s1026" style="position:absolute;margin-left:.1pt;margin-top:558.1pt;width:160.95pt;height:18.2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0402DDE0" wp14:editId="7D067FC3">
                <wp:simplePos x="0" y="0"/>
                <wp:positionH relativeFrom="column">
                  <wp:posOffset>1270</wp:posOffset>
                </wp:positionH>
                <wp:positionV relativeFrom="page">
                  <wp:posOffset>7319010</wp:posOffset>
                </wp:positionV>
                <wp:extent cx="2044065" cy="230505"/>
                <wp:effectExtent l="1270" t="3810" r="2540" b="381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32EA5" id="Rectangle 13" o:spid="_x0000_s1026" style="position:absolute;margin-left:.1pt;margin-top:576.3pt;width:160.95pt;height:18.1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7D604E2D" wp14:editId="72A41BBE">
                <wp:simplePos x="0" y="0"/>
                <wp:positionH relativeFrom="column">
                  <wp:posOffset>6400165</wp:posOffset>
                </wp:positionH>
                <wp:positionV relativeFrom="page">
                  <wp:posOffset>462280</wp:posOffset>
                </wp:positionV>
                <wp:extent cx="769620" cy="382270"/>
                <wp:effectExtent l="0" t="0" r="2540" b="317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236EF" w14:textId="77777777" w:rsidR="00007736" w:rsidRDefault="00007736" w:rsidP="00007736">
                            <w:pPr>
                              <w:widowControl w:val="0"/>
                              <w:spacing w:line="5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0"/>
                                <w:szCs w:val="50"/>
                              </w:rPr>
                              <w:t>SALE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04E2D" id="Text Box 6" o:spid="_x0000_s1027" type="#_x0000_t202" style="position:absolute;margin-left:503.95pt;margin-top:36.4pt;width:60.6pt;height:30.1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739236EF" w14:textId="77777777" w:rsidR="00007736" w:rsidRDefault="00007736" w:rsidP="00007736">
                      <w:pPr>
                        <w:widowControl w:val="0"/>
                        <w:spacing w:line="54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0"/>
                          <w:szCs w:val="50"/>
                        </w:rPr>
                        <w:t>SALE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02F85">
        <w:t xml:space="preserve">  </w:t>
      </w:r>
    </w:p>
    <w:p w14:paraId="18F5381E" w14:textId="19B1A7FD" w:rsidR="00574B11" w:rsidRDefault="00E047DF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1CC92A8E" wp14:editId="6DC78D4E">
                <wp:simplePos x="0" y="0"/>
                <wp:positionH relativeFrom="column">
                  <wp:posOffset>2385060</wp:posOffset>
                </wp:positionH>
                <wp:positionV relativeFrom="page">
                  <wp:posOffset>472440</wp:posOffset>
                </wp:positionV>
                <wp:extent cx="3901440" cy="822960"/>
                <wp:effectExtent l="0" t="0" r="381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BF8535" w14:textId="6B83B6CA" w:rsidR="00007736" w:rsidRPr="00E047DF" w:rsidRDefault="00E047DF" w:rsidP="00007736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  <w:lang w:val="en-CA"/>
                              </w:rPr>
                            </w:pPr>
                            <w:r w:rsidRPr="00E047DF">
                              <w:rPr>
                                <w:rStyle w:val="color11"/>
                                <w:b/>
                                <w:i/>
                                <w:color w:val="FF0000"/>
                                <w:spacing w:val="12"/>
                                <w:sz w:val="72"/>
                                <w:szCs w:val="72"/>
                                <w:lang w:val="en-CA"/>
                              </w:rPr>
                              <w:t>REALTY FLIPIT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92A8E" id="Text Box 7" o:spid="_x0000_s1028" type="#_x0000_t202" style="position:absolute;margin-left:187.8pt;margin-top:37.2pt;width:307.2pt;height:64.8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32BF8535" w14:textId="6B83B6CA" w:rsidR="00007736" w:rsidRPr="00E047DF" w:rsidRDefault="00E047DF" w:rsidP="00007736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w w:val="80"/>
                          <w:sz w:val="72"/>
                          <w:szCs w:val="72"/>
                          <w:lang w:val="en-CA"/>
                        </w:rPr>
                      </w:pPr>
                      <w:r w:rsidRPr="00E047DF">
                        <w:rPr>
                          <w:rStyle w:val="color11"/>
                          <w:b/>
                          <w:i/>
                          <w:color w:val="FF0000"/>
                          <w:spacing w:val="12"/>
                          <w:sz w:val="72"/>
                          <w:szCs w:val="72"/>
                          <w:lang w:val="en-CA"/>
                        </w:rPr>
                        <w:t>REALTY FLIPIT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769F22" w14:textId="34F15CE6" w:rsidR="00574B11" w:rsidRDefault="00574B11"/>
    <w:p w14:paraId="6BC392B9" w14:textId="0D3E9B17" w:rsidR="00574B11" w:rsidRDefault="00574B11"/>
    <w:p w14:paraId="48E0A5F6" w14:textId="5BFF1A83" w:rsidR="00574B11" w:rsidRDefault="00574B11"/>
    <w:p w14:paraId="6D4BB7CA" w14:textId="03AFA40B" w:rsidR="00574B11" w:rsidRDefault="00574B11"/>
    <w:p w14:paraId="0CD6B008" w14:textId="10C26041" w:rsidR="00574B11" w:rsidRDefault="004227C5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1152" behindDoc="0" locked="0" layoutInCell="1" allowOverlap="1" wp14:anchorId="7C91E50E" wp14:editId="13E76996">
                <wp:simplePos x="0" y="0"/>
                <wp:positionH relativeFrom="column">
                  <wp:posOffset>2369820</wp:posOffset>
                </wp:positionH>
                <wp:positionV relativeFrom="page">
                  <wp:posOffset>1112520</wp:posOffset>
                </wp:positionV>
                <wp:extent cx="4198620" cy="853440"/>
                <wp:effectExtent l="0" t="0" r="0" b="381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6B8B0" w14:textId="77777777" w:rsidR="00E047DF" w:rsidRPr="00861B67" w:rsidRDefault="00E047DF" w:rsidP="00E047DF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</w:pPr>
                            <w:r w:rsidRPr="00861B67">
                              <w:rPr>
                                <w:rStyle w:val="color11"/>
                                <w:b/>
                                <w:spacing w:val="12"/>
                                <w:sz w:val="52"/>
                                <w:szCs w:val="52"/>
                              </w:rPr>
                              <w:t>True3D™ INTERACTIVE WALKTHROUGH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1E50E" id="_x0000_s1029" type="#_x0000_t202" style="position:absolute;margin-left:186.6pt;margin-top:87.6pt;width:330.6pt;height:67.2pt;z-index:251761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6E6B8B0" w14:textId="77777777" w:rsidR="00E047DF" w:rsidRPr="00861B67" w:rsidRDefault="00E047DF" w:rsidP="00E047DF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w w:val="80"/>
                          <w:sz w:val="52"/>
                          <w:szCs w:val="52"/>
                        </w:rPr>
                      </w:pPr>
                      <w:r w:rsidRPr="00861B67">
                        <w:rPr>
                          <w:rStyle w:val="color11"/>
                          <w:b/>
                          <w:spacing w:val="12"/>
                          <w:sz w:val="52"/>
                          <w:szCs w:val="52"/>
                        </w:rPr>
                        <w:t>True3D™ INTERACTIVE WALKTHROUGH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32BC8E6" w14:textId="21249E1A" w:rsidR="00574B11" w:rsidRDefault="00574B11"/>
    <w:p w14:paraId="61C6D68D" w14:textId="769196DE" w:rsidR="00574B11" w:rsidRDefault="00574B11"/>
    <w:p w14:paraId="2421C580" w14:textId="6EC62BB6" w:rsidR="00574B11" w:rsidRDefault="00574B11"/>
    <w:p w14:paraId="3EA29704" w14:textId="4300C772" w:rsidR="00574B11" w:rsidRDefault="00574B11"/>
    <w:p w14:paraId="7E885448" w14:textId="12437D2E" w:rsidR="00574B11" w:rsidRDefault="00574B11"/>
    <w:p w14:paraId="4F165A92" w14:textId="067130EB" w:rsidR="00574B11" w:rsidRDefault="00861B67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7A8E2794" wp14:editId="0746EC84">
            <wp:simplePos x="0" y="0"/>
            <wp:positionH relativeFrom="column">
              <wp:posOffset>2103120</wp:posOffset>
            </wp:positionH>
            <wp:positionV relativeFrom="page">
              <wp:posOffset>2049542</wp:posOffset>
            </wp:positionV>
            <wp:extent cx="5270500" cy="2964656"/>
            <wp:effectExtent l="0" t="0" r="6350" b="7620"/>
            <wp:wrapNone/>
            <wp:docPr id="12" name="Picture 1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9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D7C2A" w14:textId="094B7552" w:rsidR="00574B11" w:rsidRDefault="008D2950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5248" behindDoc="0" locked="0" layoutInCell="1" allowOverlap="1" wp14:anchorId="73684C1F" wp14:editId="2EE0786C">
                <wp:simplePos x="0" y="0"/>
                <wp:positionH relativeFrom="margin">
                  <wp:align>left</wp:align>
                </wp:positionH>
                <wp:positionV relativeFrom="page">
                  <wp:posOffset>2194560</wp:posOffset>
                </wp:positionV>
                <wp:extent cx="2065020" cy="739140"/>
                <wp:effectExtent l="0" t="0" r="0" b="3810"/>
                <wp:wrapNone/>
                <wp:docPr id="4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A6380E" w14:textId="1D8974B6" w:rsidR="008160F6" w:rsidRPr="008D2950" w:rsidRDefault="008D2950" w:rsidP="008160F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auto"/>
                                <w:spacing w:val="12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8D2950">
                              <w:rPr>
                                <w:color w:val="auto"/>
                                <w:spacing w:val="12"/>
                                <w:sz w:val="36"/>
                                <w:szCs w:val="36"/>
                                <w:lang w:val="en-CA"/>
                              </w:rPr>
                              <w:t>Your Name</w:t>
                            </w:r>
                          </w:p>
                          <w:p w14:paraId="3D4F1BCC" w14:textId="4FD8C73A" w:rsidR="008D2950" w:rsidRPr="008D2950" w:rsidRDefault="008D2950" w:rsidP="008160F6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8D2950">
                              <w:rPr>
                                <w:color w:val="auto"/>
                                <w:sz w:val="36"/>
                                <w:szCs w:val="36"/>
                                <w:lang w:val="en-CA"/>
                              </w:rPr>
                              <w:t>And Short BIO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84C1F" id="Text Box 167" o:spid="_x0000_s1030" type="#_x0000_t202" style="position:absolute;margin-left:0;margin-top:172.8pt;width:162.6pt;height:58.2pt;z-index:25176524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05A6380E" w14:textId="1D8974B6" w:rsidR="008160F6" w:rsidRPr="008D2950" w:rsidRDefault="008D2950" w:rsidP="008160F6">
                      <w:pPr>
                        <w:widowControl w:val="0"/>
                        <w:spacing w:line="320" w:lineRule="exact"/>
                        <w:jc w:val="center"/>
                        <w:rPr>
                          <w:color w:val="auto"/>
                          <w:spacing w:val="12"/>
                          <w:sz w:val="36"/>
                          <w:szCs w:val="36"/>
                          <w:lang w:val="en-CA"/>
                        </w:rPr>
                      </w:pPr>
                      <w:r w:rsidRPr="008D2950">
                        <w:rPr>
                          <w:color w:val="auto"/>
                          <w:spacing w:val="12"/>
                          <w:sz w:val="36"/>
                          <w:szCs w:val="36"/>
                          <w:lang w:val="en-CA"/>
                        </w:rPr>
                        <w:t>Your Name</w:t>
                      </w:r>
                    </w:p>
                    <w:p w14:paraId="3D4F1BCC" w14:textId="4FD8C73A" w:rsidR="008D2950" w:rsidRPr="008D2950" w:rsidRDefault="008D2950" w:rsidP="008160F6">
                      <w:pPr>
                        <w:widowControl w:val="0"/>
                        <w:spacing w:line="320" w:lineRule="exact"/>
                        <w:jc w:val="center"/>
                        <w:rPr>
                          <w:color w:val="auto"/>
                          <w:sz w:val="36"/>
                          <w:szCs w:val="36"/>
                          <w:lang w:val="en-CA"/>
                        </w:rPr>
                      </w:pPr>
                      <w:r w:rsidRPr="008D2950">
                        <w:rPr>
                          <w:color w:val="auto"/>
                          <w:sz w:val="36"/>
                          <w:szCs w:val="36"/>
                          <w:lang w:val="en-CA"/>
                        </w:rPr>
                        <w:t>And Short BIO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FB12B07" w14:textId="04714AB3" w:rsidR="00574B11" w:rsidRDefault="00574B11"/>
    <w:p w14:paraId="2ACC883B" w14:textId="28C256DA" w:rsidR="00574B11" w:rsidRDefault="00574B11"/>
    <w:p w14:paraId="03930D5D" w14:textId="74978438" w:rsidR="00574B11" w:rsidRDefault="00574B11"/>
    <w:p w14:paraId="3B7458AA" w14:textId="7E23758D" w:rsidR="00574B11" w:rsidRDefault="00574B11"/>
    <w:p w14:paraId="797A4E37" w14:textId="4F592777" w:rsidR="00574B11" w:rsidRDefault="00574B11"/>
    <w:p w14:paraId="641799BA" w14:textId="34CC35B3" w:rsidR="00574B11" w:rsidRDefault="00574B11"/>
    <w:p w14:paraId="7871573F" w14:textId="6FFDAB4F" w:rsidR="00574B11" w:rsidRDefault="00574B11"/>
    <w:p w14:paraId="2F2D148F" w14:textId="0A8F403F" w:rsidR="00574B11" w:rsidRDefault="008D2950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737C85F1" wp14:editId="322E2FDC">
                <wp:simplePos x="0" y="0"/>
                <wp:positionH relativeFrom="margin">
                  <wp:posOffset>30480</wp:posOffset>
                </wp:positionH>
                <wp:positionV relativeFrom="page">
                  <wp:posOffset>3360420</wp:posOffset>
                </wp:positionV>
                <wp:extent cx="2065020" cy="739140"/>
                <wp:effectExtent l="0" t="0" r="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AA0966" w14:textId="0225ECA7" w:rsidR="00007736" w:rsidRPr="00E047DF" w:rsidRDefault="00E047DF" w:rsidP="00861B6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color w:val="FFFFFE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pacing w:val="12"/>
                                <w:sz w:val="36"/>
                                <w:szCs w:val="36"/>
                                <w:lang w:val="en-CA"/>
                              </w:rPr>
                              <w:t>Place a direct link to the 3d tour or your home page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C85F1" id="_x0000_s1031" type="#_x0000_t202" style="position:absolute;margin-left:2.4pt;margin-top:264.6pt;width:162.6pt;height:58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EAA0966" w14:textId="0225ECA7" w:rsidR="00007736" w:rsidRPr="00E047DF" w:rsidRDefault="00E047DF" w:rsidP="00861B67">
                      <w:pPr>
                        <w:widowControl w:val="0"/>
                        <w:spacing w:line="320" w:lineRule="exact"/>
                        <w:jc w:val="center"/>
                        <w:rPr>
                          <w:color w:val="FFFFFE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pacing w:val="12"/>
                          <w:sz w:val="36"/>
                          <w:szCs w:val="36"/>
                          <w:lang w:val="en-CA"/>
                        </w:rPr>
                        <w:t>Place a direct link to the 3d tour or your home page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F7A7169" w14:textId="6DBD78DC" w:rsidR="00574B11" w:rsidRDefault="00574B11"/>
    <w:p w14:paraId="475DC394" w14:textId="219FCD2F" w:rsidR="00574B11" w:rsidRDefault="00574B11"/>
    <w:p w14:paraId="7324D71C" w14:textId="75B04429" w:rsidR="00574B11" w:rsidRDefault="00574B11"/>
    <w:p w14:paraId="675D3EE9" w14:textId="340334D2" w:rsidR="00574B11" w:rsidRDefault="00574B11"/>
    <w:p w14:paraId="7F4366A7" w14:textId="6171EDBA" w:rsidR="00574B11" w:rsidRDefault="00574B11"/>
    <w:p w14:paraId="57C61817" w14:textId="77777777" w:rsidR="00574B11" w:rsidRDefault="00574B11"/>
    <w:p w14:paraId="65971B45" w14:textId="77777777" w:rsidR="00574B11" w:rsidRDefault="00574B11"/>
    <w:p w14:paraId="70FE1C00" w14:textId="77777777" w:rsidR="00574B11" w:rsidRDefault="00574B11"/>
    <w:p w14:paraId="5F852874" w14:textId="77777777" w:rsidR="00574B11" w:rsidRDefault="00574B11"/>
    <w:p w14:paraId="126DDF1B" w14:textId="77777777" w:rsidR="00574B11" w:rsidRDefault="00574B11"/>
    <w:p w14:paraId="1C14D70B" w14:textId="1100CA8C" w:rsidR="00574B11" w:rsidRDefault="00311993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1D784619" wp14:editId="2542C111">
                <wp:simplePos x="0" y="0"/>
                <wp:positionH relativeFrom="margin">
                  <wp:posOffset>1996440</wp:posOffset>
                </wp:positionH>
                <wp:positionV relativeFrom="page">
                  <wp:posOffset>5006340</wp:posOffset>
                </wp:positionV>
                <wp:extent cx="5440680" cy="914400"/>
                <wp:effectExtent l="0" t="0" r="7620" b="0"/>
                <wp:wrapNone/>
                <wp:docPr id="16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4406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175A35" w14:textId="6DE39788" w:rsidR="00850922" w:rsidRPr="00850922" w:rsidRDefault="00311993" w:rsidP="00850922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 xml:space="preserve">   </w:t>
                            </w:r>
                            <w:r w:rsidR="00E047DF"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PLACE YOUR</w:t>
                            </w:r>
                            <w:r w:rsidR="00850922" w:rsidRPr="00850922"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 xml:space="preserve"> 2D photography</w:t>
                            </w:r>
                          </w:p>
                          <w:p w14:paraId="3F06C0C7" w14:textId="77777777" w:rsidR="00311993" w:rsidRDefault="00E047DF" w:rsidP="00E047DF">
                            <w:pPr>
                              <w:spacing w:after="75" w:line="345" w:lineRule="atLeast"/>
                              <w:jc w:val="center"/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 xml:space="preserve">Simply place your information and photographs in the template provided </w:t>
                            </w:r>
                          </w:p>
                          <w:p w14:paraId="5FAFE612" w14:textId="3AD73D2C" w:rsidR="00574B11" w:rsidRPr="00850922" w:rsidRDefault="00E047DF" w:rsidP="00E047DF">
                            <w:pPr>
                              <w:spacing w:after="75" w:line="345" w:lineRule="atLeas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2"/>
                                <w:szCs w:val="5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>Save it as a pdf and send it back to us</w:t>
                            </w:r>
                            <w:r w:rsidR="00311993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 xml:space="preserve"> and </w:t>
                            </w:r>
                            <w:r w:rsidR="00BE1204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>L</w:t>
                            </w:r>
                            <w:r w:rsidR="00311993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>INK</w:t>
                            </w:r>
                            <w:r w:rsidR="00BE1204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 xml:space="preserve"> it to your </w:t>
                            </w:r>
                            <w:r w:rsidR="00311993"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24"/>
                                <w:szCs w:val="24"/>
                                <w:shd w:val="clear" w:color="auto" w:fill="FFFFFF"/>
                                <w:lang w:val="en-CA" w:eastAsia="en-CA"/>
                              </w:rPr>
                              <w:t>social media outlets.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84619" id="_x0000_s1032" type="#_x0000_t202" style="position:absolute;margin-left:157.2pt;margin-top:394.2pt;width:428.4pt;height:1in;flip:y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9175A35" w14:textId="6DE39788" w:rsidR="00850922" w:rsidRPr="00850922" w:rsidRDefault="00311993" w:rsidP="00850922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 xml:space="preserve">   </w:t>
                      </w:r>
                      <w:r w:rsidR="00E047DF"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PLACE YOUR</w:t>
                      </w:r>
                      <w:r w:rsidR="00850922" w:rsidRPr="00850922"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 xml:space="preserve"> 2D photography</w:t>
                      </w:r>
                    </w:p>
                    <w:p w14:paraId="3F06C0C7" w14:textId="77777777" w:rsidR="00311993" w:rsidRDefault="00E047DF" w:rsidP="00E047DF">
                      <w:pPr>
                        <w:spacing w:after="75" w:line="345" w:lineRule="atLeast"/>
                        <w:jc w:val="center"/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 xml:space="preserve">Simply place your information and photographs in the template provided </w:t>
                      </w:r>
                    </w:p>
                    <w:p w14:paraId="5FAFE612" w14:textId="3AD73D2C" w:rsidR="00574B11" w:rsidRPr="00850922" w:rsidRDefault="00E047DF" w:rsidP="00E047DF">
                      <w:pPr>
                        <w:spacing w:after="75" w:line="345" w:lineRule="atLeast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52"/>
                          <w:szCs w:val="5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>Save it as a pdf and send it back to us</w:t>
                      </w:r>
                      <w:r w:rsidR="00311993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 xml:space="preserve"> and </w:t>
                      </w:r>
                      <w:r w:rsidR="00BE1204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>L</w:t>
                      </w:r>
                      <w:r w:rsidR="00311993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>INK</w:t>
                      </w:r>
                      <w:r w:rsidR="00BE1204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 xml:space="preserve"> it to your </w:t>
                      </w:r>
                      <w:r w:rsidR="00311993">
                        <w:rPr>
                          <w:rFonts w:ascii="Arial" w:hAnsi="Arial" w:cs="Arial"/>
                          <w:color w:val="002F40"/>
                          <w:kern w:val="0"/>
                          <w:sz w:val="24"/>
                          <w:szCs w:val="24"/>
                          <w:shd w:val="clear" w:color="auto" w:fill="FFFFFF"/>
                          <w:lang w:val="en-CA" w:eastAsia="en-CA"/>
                        </w:rPr>
                        <w:t>social media outlets.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8A785E" w14:textId="15E5191A" w:rsidR="00574B11" w:rsidRDefault="00574B11"/>
    <w:p w14:paraId="693890E7" w14:textId="7D5DC21C" w:rsidR="00574B11" w:rsidRDefault="00574B11"/>
    <w:p w14:paraId="3A1BD731" w14:textId="77777777" w:rsidR="00574B11" w:rsidRDefault="00574B11"/>
    <w:p w14:paraId="591B5482" w14:textId="77777777" w:rsidR="00574B11" w:rsidRDefault="00574B11"/>
    <w:p w14:paraId="0885D3AD" w14:textId="77777777" w:rsidR="00574B11" w:rsidRDefault="00574B11"/>
    <w:p w14:paraId="11163C2A" w14:textId="77777777" w:rsidR="00574B11" w:rsidRDefault="00574B11"/>
    <w:p w14:paraId="1D0EC019" w14:textId="77777777" w:rsidR="00574B11" w:rsidRDefault="00861B67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0F1286DA" wp14:editId="54CC0627">
            <wp:simplePos x="0" y="0"/>
            <wp:positionH relativeFrom="column">
              <wp:posOffset>2042160</wp:posOffset>
            </wp:positionH>
            <wp:positionV relativeFrom="page">
              <wp:posOffset>5966460</wp:posOffset>
            </wp:positionV>
            <wp:extent cx="1613535" cy="1607820"/>
            <wp:effectExtent l="0" t="0" r="571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C3255" w14:textId="77777777" w:rsidR="00574B11" w:rsidRDefault="00574B11"/>
    <w:p w14:paraId="5553CA02" w14:textId="77777777" w:rsidR="00574B11" w:rsidRDefault="00574B11"/>
    <w:p w14:paraId="0A79947C" w14:textId="77777777" w:rsidR="00574B11" w:rsidRDefault="00574B11"/>
    <w:p w14:paraId="7541FFC8" w14:textId="77777777" w:rsidR="00574B11" w:rsidRDefault="00574B11"/>
    <w:p w14:paraId="7FFE9855" w14:textId="77777777" w:rsidR="00574B11" w:rsidRDefault="00574B11"/>
    <w:p w14:paraId="6526FEAC" w14:textId="77777777" w:rsidR="00574B11" w:rsidRDefault="00BE597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3214DF69" wp14:editId="65CB7F6E">
                <wp:simplePos x="0" y="0"/>
                <wp:positionH relativeFrom="margin">
                  <wp:align>left</wp:align>
                </wp:positionH>
                <wp:positionV relativeFrom="page">
                  <wp:posOffset>6864985</wp:posOffset>
                </wp:positionV>
                <wp:extent cx="2044065" cy="230505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E48DD" id="Rectangle 16" o:spid="_x0000_s1026" style="position:absolute;margin-left:0;margin-top:540.55pt;width:160.95pt;height:18.15pt;z-index:2516464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gD+gIAAEA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" fillcolor="#e5dece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</w:p>
    <w:p w14:paraId="2404E7D3" w14:textId="77777777" w:rsidR="00574B11" w:rsidRDefault="00574B11"/>
    <w:p w14:paraId="6B3E4D3C" w14:textId="77777777" w:rsidR="00574B11" w:rsidRDefault="00574B11"/>
    <w:p w14:paraId="5025F0DB" w14:textId="77777777" w:rsidR="00574B11" w:rsidRDefault="00574B11"/>
    <w:p w14:paraId="5A95D75A" w14:textId="77777777" w:rsidR="00574B11" w:rsidRDefault="00574B11"/>
    <w:p w14:paraId="417370B6" w14:textId="77777777" w:rsidR="00574B11" w:rsidRDefault="00574B11"/>
    <w:p w14:paraId="04B7C7DE" w14:textId="62034BF5" w:rsidR="00574B11" w:rsidRDefault="00574B11"/>
    <w:p w14:paraId="197B49A5" w14:textId="2E667667" w:rsidR="00574B11" w:rsidRDefault="00574B11"/>
    <w:p w14:paraId="29C5090C" w14:textId="53557291" w:rsidR="00574B11" w:rsidRDefault="00E11B8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65B94360" wp14:editId="2922888D">
                <wp:simplePos x="0" y="0"/>
                <wp:positionH relativeFrom="column">
                  <wp:posOffset>1866900</wp:posOffset>
                </wp:positionH>
                <wp:positionV relativeFrom="page">
                  <wp:posOffset>7978140</wp:posOffset>
                </wp:positionV>
                <wp:extent cx="5288280" cy="1303020"/>
                <wp:effectExtent l="0" t="0" r="7620" b="0"/>
                <wp:wrapNone/>
                <wp:docPr id="16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0591D3" w14:textId="77777777" w:rsidR="00E11B8E" w:rsidRPr="00850922" w:rsidRDefault="00E11B8E" w:rsidP="00E11B8E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You can order online with no financial commitment</w:t>
                            </w:r>
                          </w:p>
                          <w:p w14:paraId="2EB82831" w14:textId="77777777" w:rsidR="00E11B8E" w:rsidRDefault="00E11B8E" w:rsidP="00E11B8E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44"/>
                                <w:szCs w:val="44"/>
                                <w:shd w:val="clear" w:color="auto" w:fill="FFFFFF"/>
                                <w:lang w:val="en-CA" w:eastAsia="en-CA"/>
                              </w:rPr>
                            </w:pPr>
                          </w:p>
                          <w:p w14:paraId="69EA9FCA" w14:textId="77777777" w:rsidR="00007736" w:rsidRPr="00E11B8E" w:rsidRDefault="008D7D00" w:rsidP="00E11B8E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hyperlink r:id="rId12" w:history="1">
                              <w:r w:rsidR="00E11B8E" w:rsidRPr="00E11B8E">
                                <w:rPr>
                                  <w:rStyle w:val="Hyperlink"/>
                                  <w:rFonts w:ascii="Arial" w:hAnsi="Arial" w:cs="Arial"/>
                                  <w:kern w:val="0"/>
                                  <w:sz w:val="44"/>
                                  <w:szCs w:val="44"/>
                                  <w:shd w:val="clear" w:color="auto" w:fill="FFFFFF"/>
                                  <w:lang w:val="en-CA" w:eastAsia="en-CA"/>
                                </w:rPr>
                                <w:t>Just click here to have one of our representatives contact you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94360" id="Text Box 166" o:spid="_x0000_s1033" type="#_x0000_t202" style="position:absolute;margin-left:147pt;margin-top:628.2pt;width:416.4pt;height:102.6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560591D3" w14:textId="77777777" w:rsidR="00E11B8E" w:rsidRPr="00850922" w:rsidRDefault="00E11B8E" w:rsidP="00E11B8E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You can order online with no financial commitment</w:t>
                      </w:r>
                    </w:p>
                    <w:p w14:paraId="2EB82831" w14:textId="77777777" w:rsidR="00E11B8E" w:rsidRDefault="00E11B8E" w:rsidP="00E11B8E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002F40"/>
                          <w:kern w:val="0"/>
                          <w:sz w:val="44"/>
                          <w:szCs w:val="44"/>
                          <w:shd w:val="clear" w:color="auto" w:fill="FFFFFF"/>
                          <w:lang w:val="en-CA" w:eastAsia="en-CA"/>
                        </w:rPr>
                      </w:pPr>
                    </w:p>
                    <w:p w14:paraId="69EA9FCA" w14:textId="77777777" w:rsidR="00007736" w:rsidRPr="00E11B8E" w:rsidRDefault="008D7D00" w:rsidP="00E11B8E">
                      <w:pPr>
                        <w:widowControl w:val="0"/>
                        <w:spacing w:line="360" w:lineRule="exact"/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hyperlink r:id="rId13" w:history="1">
                        <w:r w:rsidR="00E11B8E" w:rsidRPr="00E11B8E">
                          <w:rPr>
                            <w:rStyle w:val="Hyperlink"/>
                            <w:rFonts w:ascii="Arial" w:hAnsi="Arial" w:cs="Arial"/>
                            <w:kern w:val="0"/>
                            <w:sz w:val="44"/>
                            <w:szCs w:val="44"/>
                            <w:shd w:val="clear" w:color="auto" w:fill="FFFFFF"/>
                            <w:lang w:val="en-CA" w:eastAsia="en-CA"/>
                          </w:rPr>
                          <w:t>Just click here to have one of our representatives contact you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F8DD7E" w14:textId="712B2E87" w:rsidR="00574B11" w:rsidRDefault="00574B11"/>
    <w:p w14:paraId="1455CCDE" w14:textId="20A4D513" w:rsidR="00574B11" w:rsidRDefault="00732806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75488" behindDoc="0" locked="0" layoutInCell="1" allowOverlap="1" wp14:anchorId="20C5AF19" wp14:editId="25F5DCFE">
                <wp:simplePos x="0" y="0"/>
                <wp:positionH relativeFrom="margin">
                  <wp:posOffset>228600</wp:posOffset>
                </wp:positionH>
                <wp:positionV relativeFrom="page">
                  <wp:posOffset>8267700</wp:posOffset>
                </wp:positionV>
                <wp:extent cx="1409700" cy="990600"/>
                <wp:effectExtent l="0" t="0" r="0" b="0"/>
                <wp:wrapNone/>
                <wp:docPr id="4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0BE13C" w14:textId="77777777" w:rsidR="00732806" w:rsidRPr="00AF5938" w:rsidRDefault="00732806" w:rsidP="00732806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>YOUR</w:t>
                            </w:r>
                          </w:p>
                          <w:p w14:paraId="6BCC78C3" w14:textId="77777777" w:rsidR="00732806" w:rsidRPr="00AF5938" w:rsidRDefault="00732806" w:rsidP="00732806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E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 xml:space="preserve">LOGO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5AF19" id="_x0000_s1034" type="#_x0000_t202" style="position:absolute;margin-left:18pt;margin-top:651pt;width:111pt;height:78pt;z-index:2517754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" filled="f" fillcolor="#fffffe" stroked="f" strokecolor="#212120" insetpen="t">
                <v:textbox inset="2.88pt,2.88pt,2.88pt,2.88pt">
                  <w:txbxContent>
                    <w:p w14:paraId="1D0BE13C" w14:textId="77777777" w:rsidR="00732806" w:rsidRPr="00AF5938" w:rsidRDefault="00732806" w:rsidP="00732806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>YOUR</w:t>
                      </w:r>
                    </w:p>
                    <w:p w14:paraId="6BCC78C3" w14:textId="77777777" w:rsidR="00732806" w:rsidRPr="00AF5938" w:rsidRDefault="00732806" w:rsidP="00732806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E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 xml:space="preserve">LOGO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142DBD">
        <w:rPr>
          <w:noProof/>
        </w:rPr>
        <w:drawing>
          <wp:anchor distT="0" distB="0" distL="114300" distR="114300" simplePos="0" relativeHeight="251773440" behindDoc="1" locked="0" layoutInCell="1" allowOverlap="1" wp14:anchorId="374B8F18" wp14:editId="68BD6302">
            <wp:simplePos x="0" y="0"/>
            <wp:positionH relativeFrom="page">
              <wp:posOffset>228600</wp:posOffset>
            </wp:positionH>
            <wp:positionV relativeFrom="paragraph">
              <wp:posOffset>-369570</wp:posOffset>
            </wp:positionV>
            <wp:extent cx="1935480" cy="1935480"/>
            <wp:effectExtent l="0" t="0" r="0" b="0"/>
            <wp:wrapTight wrapText="bothSides">
              <wp:wrapPolygon edited="0">
                <wp:start x="2976" y="3402"/>
                <wp:lineTo x="2551" y="7016"/>
                <wp:lineTo x="2764" y="14669"/>
                <wp:lineTo x="14669" y="18071"/>
                <wp:lineTo x="15732" y="18071"/>
                <wp:lineTo x="15945" y="17433"/>
                <wp:lineTo x="18709" y="14244"/>
                <wp:lineTo x="18921" y="7228"/>
                <wp:lineTo x="18496" y="3402"/>
                <wp:lineTo x="2976" y="3402"/>
              </wp:wrapPolygon>
            </wp:wrapTight>
            <wp:docPr id="48" name="Picture 190" descr="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logo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12CED" w14:textId="77777777" w:rsidR="00574B11" w:rsidRDefault="00574B11"/>
    <w:p w14:paraId="5445567D" w14:textId="77777777" w:rsidR="00574B11" w:rsidRDefault="00574B11"/>
    <w:p w14:paraId="0313E3D0" w14:textId="77777777" w:rsidR="00574B11" w:rsidRDefault="00574B11"/>
    <w:p w14:paraId="2D175358" w14:textId="77777777" w:rsidR="00574B11" w:rsidRDefault="00574B11"/>
    <w:p w14:paraId="72E513F6" w14:textId="77777777" w:rsidR="00574B11" w:rsidRDefault="00574B11"/>
    <w:p w14:paraId="593BAFAA" w14:textId="77777777" w:rsidR="00574B11" w:rsidRDefault="00574B11"/>
    <w:p w14:paraId="61CEEACB" w14:textId="77777777" w:rsidR="00574B11" w:rsidRDefault="00574B11"/>
    <w:p w14:paraId="5A124603" w14:textId="77777777" w:rsidR="00574B11" w:rsidRDefault="00574B11"/>
    <w:p w14:paraId="0A14B9E2" w14:textId="77777777" w:rsidR="00BE597E" w:rsidRDefault="00BE597E"/>
    <w:p w14:paraId="582BCFF1" w14:textId="77777777" w:rsidR="00BE597E" w:rsidRDefault="00BE597E"/>
    <w:p w14:paraId="23D53D46" w14:textId="4489882C" w:rsidR="00BE597E" w:rsidRDefault="0098659F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06880" behindDoc="0" locked="0" layoutInCell="1" allowOverlap="1" wp14:anchorId="26428735" wp14:editId="246F1073">
                <wp:simplePos x="0" y="0"/>
                <wp:positionH relativeFrom="margin">
                  <wp:align>right</wp:align>
                </wp:positionH>
                <wp:positionV relativeFrom="page">
                  <wp:posOffset>381000</wp:posOffset>
                </wp:positionV>
                <wp:extent cx="909955" cy="415925"/>
                <wp:effectExtent l="0" t="0" r="4445" b="3175"/>
                <wp:wrapNone/>
                <wp:docPr id="1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A5AE5C" w14:textId="77777777" w:rsidR="00142DBD" w:rsidRPr="0098659F" w:rsidRDefault="0098659F" w:rsidP="00142DBD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  <w:lang w:val="en-CA"/>
                              </w:rPr>
                              <w:t>BONUS!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28735" id="_x0000_s1035" type="#_x0000_t202" style="position:absolute;margin-left:20.45pt;margin-top:30pt;width:71.65pt;height:32.75pt;z-index:25170688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" filled="f" fillcolor="#fffffe" stroked="f" strokecolor="#212120" insetpen="t">
                <v:textbox inset="2.88pt,2.88pt,2.88pt,2.88pt">
                  <w:txbxContent>
                    <w:p w14:paraId="62A5AE5C" w14:textId="77777777" w:rsidR="00142DBD" w:rsidRPr="0098659F" w:rsidRDefault="0098659F" w:rsidP="00142DBD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  <w:lang w:val="en-CA"/>
                        </w:rPr>
                        <w:t>BONUS!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69C6F69" w14:textId="77777777" w:rsidR="00BE597E" w:rsidRDefault="00BE597E"/>
    <w:p w14:paraId="7A6AE5D5" w14:textId="1B1E1071" w:rsidR="00BE597E" w:rsidRDefault="00BE597E"/>
    <w:p w14:paraId="720022A6" w14:textId="31C7118A" w:rsidR="00BE597E" w:rsidRDefault="00BE597E"/>
    <w:p w14:paraId="0A3E2754" w14:textId="0A0B67B2" w:rsidR="00BE597E" w:rsidRDefault="00BE597E"/>
    <w:p w14:paraId="0D778016" w14:textId="182A5121" w:rsidR="00BE597E" w:rsidRDefault="00BE597E"/>
    <w:p w14:paraId="3C7972CE" w14:textId="79C60539" w:rsidR="00BE597E" w:rsidRDefault="00BE597E"/>
    <w:p w14:paraId="1A362620" w14:textId="08F347D2" w:rsidR="00BE597E" w:rsidRDefault="00BE597E"/>
    <w:p w14:paraId="2A615292" w14:textId="74679B8D" w:rsidR="00BE597E" w:rsidRDefault="00BE597E"/>
    <w:p w14:paraId="72A986AC" w14:textId="6BA6F8DC" w:rsidR="00BE597E" w:rsidRDefault="00DB5EA0">
      <w:r w:rsidRPr="00142DBD">
        <w:rPr>
          <w:noProof/>
        </w:rPr>
        <w:drawing>
          <wp:anchor distT="36576" distB="36576" distL="36576" distR="36576" simplePos="0" relativeHeight="251710976" behindDoc="0" locked="0" layoutInCell="1" allowOverlap="1" wp14:anchorId="6D6A499B" wp14:editId="20C56D60">
            <wp:simplePos x="0" y="0"/>
            <wp:positionH relativeFrom="column">
              <wp:posOffset>2512695</wp:posOffset>
            </wp:positionH>
            <wp:positionV relativeFrom="page">
              <wp:posOffset>1699260</wp:posOffset>
            </wp:positionV>
            <wp:extent cx="4191000" cy="2964180"/>
            <wp:effectExtent l="0" t="0" r="0" b="762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07A4E" w14:textId="30273F22" w:rsidR="00BE597E" w:rsidRDefault="00BE597E"/>
    <w:p w14:paraId="6380EC0F" w14:textId="28789A41" w:rsidR="00BE597E" w:rsidRDefault="00BE597E"/>
    <w:p w14:paraId="63ECE0AD" w14:textId="3FCBB5A5" w:rsidR="00BE597E" w:rsidRDefault="00BE597E"/>
    <w:p w14:paraId="117435E6" w14:textId="237F459B" w:rsidR="00BE597E" w:rsidRDefault="00BE597E"/>
    <w:p w14:paraId="3244855B" w14:textId="1CDD3D4B" w:rsidR="00BE597E" w:rsidRDefault="00BE597E"/>
    <w:p w14:paraId="09BCD4DF" w14:textId="0AFA50CF" w:rsidR="00BE597E" w:rsidRDefault="00BE1204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6336" behindDoc="0" locked="0" layoutInCell="1" allowOverlap="1" wp14:anchorId="65F8274C" wp14:editId="3FFAC71A">
                <wp:simplePos x="0" y="0"/>
                <wp:positionH relativeFrom="margin">
                  <wp:align>left</wp:align>
                </wp:positionH>
                <wp:positionV relativeFrom="page">
                  <wp:posOffset>2575560</wp:posOffset>
                </wp:positionV>
                <wp:extent cx="1958340" cy="922020"/>
                <wp:effectExtent l="0" t="0" r="3810" b="0"/>
                <wp:wrapNone/>
                <wp:docPr id="18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649B4A" w14:textId="636D227A" w:rsidR="0098659F" w:rsidRPr="0098659F" w:rsidRDefault="00BE1204" w:rsidP="0098659F">
                            <w:pPr>
                              <w:pStyle w:val="font8"/>
                              <w:spacing w:line="384" w:lineRule="atLeas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pacing w:val="12"/>
                                <w:sz w:val="36"/>
                                <w:szCs w:val="36"/>
                              </w:rPr>
                              <w:t xml:space="preserve">Place the floor plan into the template </w:t>
                            </w:r>
                          </w:p>
                          <w:p w14:paraId="7DD173F9" w14:textId="77777777" w:rsidR="00142DBD" w:rsidRPr="00574B11" w:rsidRDefault="00142DBD" w:rsidP="00142DBD">
                            <w:pPr>
                              <w:widowControl w:val="0"/>
                              <w:spacing w:line="320" w:lineRule="exact"/>
                              <w:rPr>
                                <w:color w:val="FFFFF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274C" id="_x0000_s1036" type="#_x0000_t202" style="position:absolute;margin-left:0;margin-top:202.8pt;width:154.2pt;height:72.6pt;z-index:25172633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01649B4A" w14:textId="636D227A" w:rsidR="0098659F" w:rsidRPr="0098659F" w:rsidRDefault="00BE1204" w:rsidP="0098659F">
                      <w:pPr>
                        <w:pStyle w:val="font8"/>
                        <w:spacing w:line="384" w:lineRule="atLeas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pacing w:val="12"/>
                          <w:sz w:val="36"/>
                          <w:szCs w:val="36"/>
                        </w:rPr>
                        <w:t xml:space="preserve">Place the floor plan into the template </w:t>
                      </w:r>
                    </w:p>
                    <w:p w14:paraId="7DD173F9" w14:textId="77777777" w:rsidR="00142DBD" w:rsidRPr="00574B11" w:rsidRDefault="00142DBD" w:rsidP="00142DBD">
                      <w:pPr>
                        <w:widowControl w:val="0"/>
                        <w:spacing w:line="320" w:lineRule="exact"/>
                        <w:rPr>
                          <w:color w:val="FFFFF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C3F1633" w14:textId="35C5280F" w:rsidR="00BE597E" w:rsidRDefault="00BE597E"/>
    <w:p w14:paraId="0B437C4C" w14:textId="77777777" w:rsidR="00BE597E" w:rsidRDefault="00BE597E"/>
    <w:p w14:paraId="370413F3" w14:textId="7267AA5E" w:rsidR="00BE597E" w:rsidRDefault="00BE597E"/>
    <w:p w14:paraId="327E2ECA" w14:textId="77777777" w:rsidR="00BE597E" w:rsidRDefault="00BE597E"/>
    <w:p w14:paraId="2DD5C93C" w14:textId="04B009A4" w:rsidR="00BE597E" w:rsidRDefault="00BE597E"/>
    <w:p w14:paraId="7D95D211" w14:textId="77777777" w:rsidR="00BE597E" w:rsidRDefault="00BE597E"/>
    <w:p w14:paraId="77A8DD1E" w14:textId="4AE131A6" w:rsidR="00BE597E" w:rsidRDefault="00BE597E"/>
    <w:p w14:paraId="2437CD59" w14:textId="77777777" w:rsidR="00BE597E" w:rsidRDefault="00BE597E"/>
    <w:p w14:paraId="0BCD9625" w14:textId="45D43AEF" w:rsidR="00BE597E" w:rsidRDefault="00BE597E"/>
    <w:p w14:paraId="6905AF81" w14:textId="3B082398" w:rsidR="00BE597E" w:rsidRDefault="00BE597E"/>
    <w:p w14:paraId="1A2ACC32" w14:textId="1295BDB6" w:rsidR="00BE597E" w:rsidRDefault="00BE597E"/>
    <w:p w14:paraId="76E855F4" w14:textId="77777777" w:rsidR="00BE597E" w:rsidRDefault="00BE597E"/>
    <w:p w14:paraId="4A366FE5" w14:textId="64A42190" w:rsidR="00BE597E" w:rsidRDefault="00BE597E"/>
    <w:p w14:paraId="256F8094" w14:textId="77777777" w:rsidR="00BE597E" w:rsidRDefault="00BE597E"/>
    <w:p w14:paraId="41A4862E" w14:textId="33344BC3" w:rsidR="00BE597E" w:rsidRDefault="00BE597E"/>
    <w:p w14:paraId="5FBC7970" w14:textId="77777777" w:rsidR="00BE597E" w:rsidRDefault="00BE597E"/>
    <w:p w14:paraId="5C8B98A6" w14:textId="6FB71CC1" w:rsidR="00BE597E" w:rsidRDefault="00950C84">
      <w:r w:rsidRPr="00142DBD">
        <w:rPr>
          <w:noProof/>
        </w:rPr>
        <w:drawing>
          <wp:anchor distT="36576" distB="36576" distL="36576" distR="36576" simplePos="0" relativeHeight="251717120" behindDoc="0" locked="0" layoutInCell="1" allowOverlap="1" wp14:anchorId="2CCB3288" wp14:editId="7C5112A8">
            <wp:simplePos x="0" y="0"/>
            <wp:positionH relativeFrom="column">
              <wp:posOffset>2155825</wp:posOffset>
            </wp:positionH>
            <wp:positionV relativeFrom="page">
              <wp:posOffset>5067300</wp:posOffset>
            </wp:positionV>
            <wp:extent cx="2209659" cy="1561805"/>
            <wp:effectExtent l="0" t="0" r="635" b="635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59" cy="15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DBD">
        <w:rPr>
          <w:noProof/>
        </w:rPr>
        <w:drawing>
          <wp:anchor distT="36576" distB="36576" distL="36576" distR="36576" simplePos="0" relativeHeight="251709952" behindDoc="0" locked="0" layoutInCell="1" allowOverlap="1" wp14:anchorId="60006ED8" wp14:editId="0BA9476A">
            <wp:simplePos x="0" y="0"/>
            <wp:positionH relativeFrom="column">
              <wp:posOffset>4785359</wp:posOffset>
            </wp:positionH>
            <wp:positionV relativeFrom="page">
              <wp:posOffset>5052060</wp:posOffset>
            </wp:positionV>
            <wp:extent cx="2166337" cy="1531185"/>
            <wp:effectExtent l="0" t="0" r="5715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76" cy="153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C05C6" w14:textId="77777777" w:rsidR="00BE597E" w:rsidRDefault="00BE597E"/>
    <w:p w14:paraId="3526653B" w14:textId="3AC791EC" w:rsidR="00BE597E" w:rsidRDefault="00BE597E"/>
    <w:p w14:paraId="1D065C48" w14:textId="77777777" w:rsidR="00BE597E" w:rsidRDefault="00BE597E"/>
    <w:p w14:paraId="180EF373" w14:textId="77777777" w:rsidR="00BE597E" w:rsidRDefault="00BE597E"/>
    <w:p w14:paraId="109E4C96" w14:textId="6B301D29" w:rsidR="00BE597E" w:rsidRDefault="00BE597E"/>
    <w:p w14:paraId="23ECC6C0" w14:textId="77777777" w:rsidR="00BE597E" w:rsidRDefault="00BE597E"/>
    <w:p w14:paraId="4D916653" w14:textId="75EFA798" w:rsidR="00BE597E" w:rsidRDefault="00BE597E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5072" behindDoc="0" locked="0" layoutInCell="1" allowOverlap="1" wp14:anchorId="7825530B" wp14:editId="67D082E8">
                <wp:simplePos x="0" y="0"/>
                <wp:positionH relativeFrom="margin">
                  <wp:align>left</wp:align>
                </wp:positionH>
                <wp:positionV relativeFrom="page">
                  <wp:posOffset>6192520</wp:posOffset>
                </wp:positionV>
                <wp:extent cx="2044065" cy="230505"/>
                <wp:effectExtent l="0" t="0" r="0" b="0"/>
                <wp:wrapNone/>
                <wp:docPr id="17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0C61B" id="Rectangle 22" o:spid="_x0000_s1026" style="position:absolute;margin-left:0;margin-top:487.6pt;width:160.95pt;height:18.15pt;z-index:2517150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y++gIAAEE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" fillcolor="#b9ae4c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</w:p>
    <w:p w14:paraId="5E0F6F4B" w14:textId="77777777" w:rsidR="00BE597E" w:rsidRDefault="00BE597E"/>
    <w:p w14:paraId="112D74BA" w14:textId="0B8ECFCE" w:rsidR="00BE597E" w:rsidRDefault="0098659F">
      <w:r w:rsidRPr="00142DBD">
        <w:rPr>
          <w:noProof/>
        </w:rPr>
        <w:drawing>
          <wp:anchor distT="36576" distB="36576" distL="36576" distR="36576" simplePos="0" relativeHeight="251708928" behindDoc="0" locked="0" layoutInCell="1" allowOverlap="1" wp14:anchorId="6CA2CF11" wp14:editId="63980ABA">
            <wp:simplePos x="0" y="0"/>
            <wp:positionH relativeFrom="column">
              <wp:posOffset>2872740</wp:posOffset>
            </wp:positionH>
            <wp:positionV relativeFrom="page">
              <wp:posOffset>6370320</wp:posOffset>
            </wp:positionV>
            <wp:extent cx="3025140" cy="1981200"/>
            <wp:effectExtent l="0" t="0" r="381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3CD4D" w14:textId="1CD84ED3" w:rsidR="00BE597E" w:rsidRDefault="00BE597E"/>
    <w:p w14:paraId="1947D2A0" w14:textId="77777777" w:rsidR="00BE597E" w:rsidRDefault="00BE597E"/>
    <w:p w14:paraId="7367FAD2" w14:textId="2345841D" w:rsidR="00574B11" w:rsidRDefault="00BE597E">
      <w:r w:rsidRPr="00BE597E">
        <w:rPr>
          <w:noProof/>
        </w:rPr>
        <mc:AlternateContent>
          <mc:Choice Requires="wps">
            <w:drawing>
              <wp:anchor distT="36576" distB="36576" distL="36576" distR="36576" simplePos="0" relativeHeight="251730432" behindDoc="0" locked="0" layoutInCell="1" allowOverlap="1" wp14:anchorId="2D8165F3" wp14:editId="5830F172">
                <wp:simplePos x="0" y="0"/>
                <wp:positionH relativeFrom="margin">
                  <wp:posOffset>0</wp:posOffset>
                </wp:positionH>
                <wp:positionV relativeFrom="page">
                  <wp:posOffset>6891655</wp:posOffset>
                </wp:positionV>
                <wp:extent cx="2044065" cy="230505"/>
                <wp:effectExtent l="0" t="0" r="0" b="0"/>
                <wp:wrapNone/>
                <wp:docPr id="19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894FD" id="Rectangle 16" o:spid="_x0000_s1026" style="position:absolute;margin-left:0;margin-top:542.65pt;width:160.95pt;height:18.15pt;z-index:2517304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kn+gIAAEE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" fillcolor="#e5dece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68AB77E8" wp14:editId="1523E2CA">
                <wp:simplePos x="0" y="0"/>
                <wp:positionH relativeFrom="column">
                  <wp:posOffset>1270</wp:posOffset>
                </wp:positionH>
                <wp:positionV relativeFrom="page">
                  <wp:posOffset>265430</wp:posOffset>
                </wp:positionV>
                <wp:extent cx="2044065" cy="5701665"/>
                <wp:effectExtent l="1270" t="0" r="2540" b="0"/>
                <wp:wrapNone/>
                <wp:docPr id="16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57016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027C1" id="Rectangle 3" o:spid="_x0000_s1026" style="position:absolute;margin-left:.1pt;margin-top:20.9pt;width:160.95pt;height:448.95pt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CC01B41" wp14:editId="10E2451D">
                <wp:simplePos x="0" y="0"/>
                <wp:positionH relativeFrom="column">
                  <wp:posOffset>6263640</wp:posOffset>
                </wp:positionH>
                <wp:positionV relativeFrom="page">
                  <wp:posOffset>265430</wp:posOffset>
                </wp:positionV>
                <wp:extent cx="1052195" cy="617220"/>
                <wp:effectExtent l="0" t="0" r="0" b="0"/>
                <wp:wrapNone/>
                <wp:docPr id="1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4DA70" id="Rectangle 4" o:spid="_x0000_s1026" style="position:absolute;margin-left:493.2pt;margin-top:20.9pt;width:82.85pt;height:48.6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53821B5D" wp14:editId="4160909B">
                <wp:simplePos x="0" y="0"/>
                <wp:positionH relativeFrom="column">
                  <wp:posOffset>2203450</wp:posOffset>
                </wp:positionH>
                <wp:positionV relativeFrom="page">
                  <wp:posOffset>930275</wp:posOffset>
                </wp:positionV>
                <wp:extent cx="4882515" cy="1051560"/>
                <wp:effectExtent l="0" t="0" r="0" b="0"/>
                <wp:wrapNone/>
                <wp:docPr id="17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D77094" w14:textId="77777777" w:rsidR="00142DBD" w:rsidRPr="00861B67" w:rsidRDefault="0098659F" w:rsidP="00142DBD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</w:pPr>
                            <w:r w:rsidRPr="00861B67">
                              <w:rPr>
                                <w:rStyle w:val="color11"/>
                                <w:b/>
                                <w:spacing w:val="12"/>
                                <w:sz w:val="52"/>
                                <w:szCs w:val="52"/>
                              </w:rPr>
                              <w:t>SCHEMATIC FLOOR PLANS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21B5D" id="_x0000_s1037" type="#_x0000_t202" style="position:absolute;margin-left:173.5pt;margin-top:73.25pt;width:384.45pt;height:82.8pt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29D77094" w14:textId="77777777" w:rsidR="00142DBD" w:rsidRPr="00861B67" w:rsidRDefault="0098659F" w:rsidP="00142DBD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w w:val="80"/>
                          <w:sz w:val="52"/>
                          <w:szCs w:val="52"/>
                        </w:rPr>
                      </w:pPr>
                      <w:r w:rsidRPr="00861B67">
                        <w:rPr>
                          <w:rStyle w:val="color11"/>
                          <w:b/>
                          <w:spacing w:val="12"/>
                          <w:sz w:val="52"/>
                          <w:szCs w:val="52"/>
                        </w:rPr>
                        <w:t>SCHEMATIC FLOOR PLANS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2000" behindDoc="0" locked="0" layoutInCell="1" allowOverlap="1" wp14:anchorId="309871A3" wp14:editId="634C4032">
                <wp:simplePos x="0" y="0"/>
                <wp:positionH relativeFrom="column">
                  <wp:posOffset>1270</wp:posOffset>
                </wp:positionH>
                <wp:positionV relativeFrom="page">
                  <wp:posOffset>7331075</wp:posOffset>
                </wp:positionV>
                <wp:extent cx="2044065" cy="230505"/>
                <wp:effectExtent l="1270" t="3810" r="2540" b="3810"/>
                <wp:wrapNone/>
                <wp:docPr id="17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930AA" id="Rectangle 13" o:spid="_x0000_s1026" style="position:absolute;margin-left:.1pt;margin-top:577.25pt;width:160.95pt;height:18.15pt;z-index:251712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3024" behindDoc="0" locked="0" layoutInCell="1" allowOverlap="1" wp14:anchorId="7F47B107" wp14:editId="7C5F44D6">
                <wp:simplePos x="0" y="0"/>
                <wp:positionH relativeFrom="column">
                  <wp:posOffset>1270</wp:posOffset>
                </wp:positionH>
                <wp:positionV relativeFrom="page">
                  <wp:posOffset>6657975</wp:posOffset>
                </wp:positionV>
                <wp:extent cx="2044065" cy="230505"/>
                <wp:effectExtent l="1270" t="0" r="2540" b="635"/>
                <wp:wrapNone/>
                <wp:docPr id="17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981B5" id="Rectangle 18" o:spid="_x0000_s1026" style="position:absolute;margin-left:.1pt;margin-top:524.25pt;width:160.95pt;height:18.15pt;z-index:251713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4048" behindDoc="0" locked="0" layoutInCell="1" allowOverlap="1" wp14:anchorId="6DE0CA23" wp14:editId="63B79F6B">
                <wp:simplePos x="0" y="0"/>
                <wp:positionH relativeFrom="column">
                  <wp:posOffset>1270</wp:posOffset>
                </wp:positionH>
                <wp:positionV relativeFrom="page">
                  <wp:posOffset>6427470</wp:posOffset>
                </wp:positionV>
                <wp:extent cx="2044065" cy="230505"/>
                <wp:effectExtent l="1270" t="0" r="2540" b="2540"/>
                <wp:wrapNone/>
                <wp:docPr id="17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27AD8" id="Rectangle 20" o:spid="_x0000_s1026" style="position:absolute;margin-left:.1pt;margin-top:506.1pt;width:160.95pt;height:18.15pt;z-index:251714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6096" behindDoc="0" locked="0" layoutInCell="1" allowOverlap="1" wp14:anchorId="166BABB5" wp14:editId="3BA6FE72">
                <wp:simplePos x="0" y="0"/>
                <wp:positionH relativeFrom="column">
                  <wp:posOffset>1270</wp:posOffset>
                </wp:positionH>
                <wp:positionV relativeFrom="page">
                  <wp:posOffset>5969000</wp:posOffset>
                </wp:positionV>
                <wp:extent cx="2044065" cy="230505"/>
                <wp:effectExtent l="1270" t="1905" r="2540" b="0"/>
                <wp:wrapNone/>
                <wp:docPr id="17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5F227" id="Rectangle 24" o:spid="_x0000_s1026" style="position:absolute;margin-left:.1pt;margin-top:470pt;width:160.95pt;height:18.15pt;z-index:251716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107C1E07" wp14:editId="0498B861">
                <wp:simplePos x="0" y="0"/>
                <wp:positionH relativeFrom="column">
                  <wp:posOffset>6885940</wp:posOffset>
                </wp:positionH>
                <wp:positionV relativeFrom="page">
                  <wp:posOffset>7353935</wp:posOffset>
                </wp:positionV>
                <wp:extent cx="429895" cy="230505"/>
                <wp:effectExtent l="0" t="3810" r="0" b="3810"/>
                <wp:wrapNone/>
                <wp:docPr id="17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66798" id="Rectangle 30" o:spid="_x0000_s1026" style="position:absolute;margin-left:542.2pt;margin-top:579.05pt;width:33.85pt;height:18.1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0192" behindDoc="0" locked="0" layoutInCell="1" allowOverlap="1" wp14:anchorId="71E61FCD" wp14:editId="245EEF04">
                <wp:simplePos x="0" y="0"/>
                <wp:positionH relativeFrom="column">
                  <wp:posOffset>6885940</wp:posOffset>
                </wp:positionH>
                <wp:positionV relativeFrom="page">
                  <wp:posOffset>6888480</wp:posOffset>
                </wp:positionV>
                <wp:extent cx="429895" cy="230505"/>
                <wp:effectExtent l="0" t="0" r="0" b="0"/>
                <wp:wrapNone/>
                <wp:docPr id="17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E7025" id="Rectangle 33" o:spid="_x0000_s1026" style="position:absolute;margin-left:542.2pt;margin-top:542.4pt;width:33.85pt;height:18.15pt;z-index:251720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1216" behindDoc="0" locked="0" layoutInCell="1" allowOverlap="1" wp14:anchorId="69042386" wp14:editId="5ED3B8EC">
                <wp:simplePos x="0" y="0"/>
                <wp:positionH relativeFrom="column">
                  <wp:posOffset>6885940</wp:posOffset>
                </wp:positionH>
                <wp:positionV relativeFrom="page">
                  <wp:posOffset>6657975</wp:posOffset>
                </wp:positionV>
                <wp:extent cx="429895" cy="230505"/>
                <wp:effectExtent l="0" t="0" r="0" b="635"/>
                <wp:wrapNone/>
                <wp:docPr id="18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52DA8" id="Rectangle 35" o:spid="_x0000_s1026" style="position:absolute;margin-left:542.2pt;margin-top:524.25pt;width:33.85pt;height:18.15pt;z-index:251721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F2+AIAAEA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2240" behindDoc="0" locked="0" layoutInCell="1" allowOverlap="1" wp14:anchorId="7B6A2F7D" wp14:editId="33ACD4FC">
                <wp:simplePos x="0" y="0"/>
                <wp:positionH relativeFrom="column">
                  <wp:posOffset>6885940</wp:posOffset>
                </wp:positionH>
                <wp:positionV relativeFrom="page">
                  <wp:posOffset>6427470</wp:posOffset>
                </wp:positionV>
                <wp:extent cx="429895" cy="230505"/>
                <wp:effectExtent l="0" t="0" r="0" b="2540"/>
                <wp:wrapNone/>
                <wp:docPr id="18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4056D" id="Rectangle 37" o:spid="_x0000_s1026" style="position:absolute;margin-left:542.2pt;margin-top:506.1pt;width:33.85pt;height:18.15pt;z-index:251722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3264" behindDoc="0" locked="0" layoutInCell="1" allowOverlap="1" wp14:anchorId="087383B8" wp14:editId="5290D7D9">
                <wp:simplePos x="0" y="0"/>
                <wp:positionH relativeFrom="column">
                  <wp:posOffset>6885940</wp:posOffset>
                </wp:positionH>
                <wp:positionV relativeFrom="page">
                  <wp:posOffset>6200140</wp:posOffset>
                </wp:positionV>
                <wp:extent cx="429895" cy="230505"/>
                <wp:effectExtent l="0" t="3175" r="0" b="4445"/>
                <wp:wrapNone/>
                <wp:docPr id="18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617BF" id="Rectangle 39" o:spid="_x0000_s1026" style="position:absolute;margin-left:542.2pt;margin-top:488.2pt;width:33.85pt;height:18.15pt;z-index:251723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142DBD"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4288" behindDoc="0" locked="0" layoutInCell="1" allowOverlap="1" wp14:anchorId="19B58DE8" wp14:editId="6511AA3C">
                <wp:simplePos x="0" y="0"/>
                <wp:positionH relativeFrom="column">
                  <wp:posOffset>6885940</wp:posOffset>
                </wp:positionH>
                <wp:positionV relativeFrom="page">
                  <wp:posOffset>5969000</wp:posOffset>
                </wp:positionV>
                <wp:extent cx="429895" cy="230505"/>
                <wp:effectExtent l="0" t="1905" r="0" b="0"/>
                <wp:wrapNone/>
                <wp:docPr id="18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76479" id="Rectangle 41" o:spid="_x0000_s1026" style="position:absolute;margin-left:542.2pt;margin-top:470pt;width:33.85pt;height:18.15pt;z-index:251724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p w14:paraId="770E3B0E" w14:textId="7F6E8AEF" w:rsidR="00574B11" w:rsidRDefault="00574B11"/>
    <w:p w14:paraId="77FC7029" w14:textId="7EF716DE" w:rsidR="00574B11" w:rsidRDefault="00BE597E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19168" behindDoc="0" locked="0" layoutInCell="1" allowOverlap="1" wp14:anchorId="4A93FDE6" wp14:editId="5F5AEB0B">
                <wp:simplePos x="0" y="0"/>
                <wp:positionH relativeFrom="margin">
                  <wp:align>right</wp:align>
                </wp:positionH>
                <wp:positionV relativeFrom="page">
                  <wp:posOffset>7132955</wp:posOffset>
                </wp:positionV>
                <wp:extent cx="429895" cy="231140"/>
                <wp:effectExtent l="0" t="0" r="8255" b="0"/>
                <wp:wrapNone/>
                <wp:docPr id="17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11471" id="Rectangle 31" o:spid="_x0000_s1026" style="position:absolute;margin-left:-17.35pt;margin-top:561.65pt;width:33.85pt;height:18.2pt;z-index:25171916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" fillcolor="#aa973b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Pr="00BE597E">
        <w:rPr>
          <w:noProof/>
        </w:rPr>
        <mc:AlternateContent>
          <mc:Choice Requires="wps">
            <w:drawing>
              <wp:anchor distT="36576" distB="36576" distL="36576" distR="36576" simplePos="0" relativeHeight="251729408" behindDoc="0" locked="0" layoutInCell="1" allowOverlap="1" wp14:anchorId="14360767" wp14:editId="77C6A80C">
                <wp:simplePos x="0" y="0"/>
                <wp:positionH relativeFrom="column">
                  <wp:posOffset>1270</wp:posOffset>
                </wp:positionH>
                <wp:positionV relativeFrom="page">
                  <wp:posOffset>7115810</wp:posOffset>
                </wp:positionV>
                <wp:extent cx="2044065" cy="231140"/>
                <wp:effectExtent l="1270" t="1270" r="2540" b="0"/>
                <wp:wrapNone/>
                <wp:docPr id="19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411BE" id="Rectangle 14" o:spid="_x0000_s1026" style="position:absolute;margin-left:.1pt;margin-top:560.3pt;width:160.95pt;height:18.2pt;z-index:251729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p w14:paraId="2A67BA46" w14:textId="68DB5F7E" w:rsidR="00574B11" w:rsidRDefault="00574B11"/>
    <w:p w14:paraId="6861E020" w14:textId="7923A825" w:rsidR="00574B11" w:rsidRDefault="00574B11"/>
    <w:p w14:paraId="0DE01D85" w14:textId="4A372E20" w:rsidR="00574B11" w:rsidRDefault="00574B11"/>
    <w:p w14:paraId="69D92E63" w14:textId="31517D03" w:rsidR="00574B11" w:rsidRDefault="00574B11"/>
    <w:p w14:paraId="4BD57936" w14:textId="5853D48D" w:rsidR="00574B11" w:rsidRDefault="00AF5938">
      <w:r w:rsidRPr="00142DBD">
        <w:rPr>
          <w:noProof/>
        </w:rPr>
        <w:drawing>
          <wp:anchor distT="0" distB="0" distL="114300" distR="114300" simplePos="0" relativeHeight="251727360" behindDoc="1" locked="0" layoutInCell="1" allowOverlap="1" wp14:anchorId="71BCBF66" wp14:editId="42C80ED3">
            <wp:simplePos x="0" y="0"/>
            <wp:positionH relativeFrom="page">
              <wp:posOffset>152400</wp:posOffset>
            </wp:positionH>
            <wp:positionV relativeFrom="paragraph">
              <wp:posOffset>60960</wp:posOffset>
            </wp:positionV>
            <wp:extent cx="1935480" cy="1935480"/>
            <wp:effectExtent l="0" t="0" r="0" b="0"/>
            <wp:wrapTight wrapText="bothSides">
              <wp:wrapPolygon edited="0">
                <wp:start x="2976" y="3402"/>
                <wp:lineTo x="2551" y="7016"/>
                <wp:lineTo x="2764" y="14669"/>
                <wp:lineTo x="14669" y="18071"/>
                <wp:lineTo x="15732" y="18071"/>
                <wp:lineTo x="15945" y="17433"/>
                <wp:lineTo x="18709" y="14244"/>
                <wp:lineTo x="18921" y="7228"/>
                <wp:lineTo x="18496" y="3402"/>
                <wp:lineTo x="2976" y="3402"/>
              </wp:wrapPolygon>
            </wp:wrapTight>
            <wp:docPr id="190" name="Picture 190" descr="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logo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7E003" w14:textId="7E1A76FD" w:rsidR="00574B11" w:rsidRDefault="00574B11"/>
    <w:p w14:paraId="7879B34B" w14:textId="25411ED7" w:rsidR="00574B11" w:rsidRDefault="00574B11"/>
    <w:p w14:paraId="6FE04D23" w14:textId="4E48D75A" w:rsidR="00574B11" w:rsidRDefault="00AF5938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67296" behindDoc="0" locked="0" layoutInCell="1" allowOverlap="1" wp14:anchorId="5791FD67" wp14:editId="02D02BAA">
                <wp:simplePos x="0" y="0"/>
                <wp:positionH relativeFrom="margin">
                  <wp:posOffset>160020</wp:posOffset>
                </wp:positionH>
                <wp:positionV relativeFrom="page">
                  <wp:posOffset>8321040</wp:posOffset>
                </wp:positionV>
                <wp:extent cx="1409700" cy="990600"/>
                <wp:effectExtent l="0" t="0" r="0" b="0"/>
                <wp:wrapNone/>
                <wp:docPr id="4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5FA8D8" w14:textId="77777777" w:rsidR="00AF5938" w:rsidRPr="00AF5938" w:rsidRDefault="00AF5938" w:rsidP="00AF5938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>YOUR</w:t>
                            </w:r>
                          </w:p>
                          <w:p w14:paraId="1F3E6DE0" w14:textId="00E661E8" w:rsidR="00AF5938" w:rsidRPr="00AF5938" w:rsidRDefault="00AF5938" w:rsidP="00AF5938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E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>LOGO</w:t>
                            </w: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FD67" id="_x0000_s1038" type="#_x0000_t202" style="position:absolute;margin-left:12.6pt;margin-top:655.2pt;width:111pt;height:78pt;z-index:2517672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5D5FA8D8" w14:textId="77777777" w:rsidR="00AF5938" w:rsidRPr="00AF5938" w:rsidRDefault="00AF5938" w:rsidP="00AF5938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>YOUR</w:t>
                      </w:r>
                    </w:p>
                    <w:p w14:paraId="1F3E6DE0" w14:textId="00E661E8" w:rsidR="00AF5938" w:rsidRPr="00AF5938" w:rsidRDefault="00AF5938" w:rsidP="00AF5938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E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>LOGO</w:t>
                      </w: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AFC3287" w14:textId="0D264DBC" w:rsidR="00574B11" w:rsidRDefault="00574B11"/>
    <w:p w14:paraId="082B0D6F" w14:textId="57CDD239" w:rsidR="00574B11" w:rsidRDefault="00950C84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25312" behindDoc="0" locked="0" layoutInCell="1" allowOverlap="1" wp14:anchorId="1B29C5F4" wp14:editId="2C9BE334">
                <wp:simplePos x="0" y="0"/>
                <wp:positionH relativeFrom="column">
                  <wp:posOffset>1758315</wp:posOffset>
                </wp:positionH>
                <wp:positionV relativeFrom="page">
                  <wp:posOffset>8557895</wp:posOffset>
                </wp:positionV>
                <wp:extent cx="5288280" cy="1303020"/>
                <wp:effectExtent l="0" t="0" r="7620" b="0"/>
                <wp:wrapNone/>
                <wp:docPr id="18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F8DDF2" w14:textId="77777777" w:rsidR="00142DBD" w:rsidRPr="00850922" w:rsidRDefault="00142DBD" w:rsidP="00142DBD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You can order online with no financial commitment</w:t>
                            </w:r>
                          </w:p>
                          <w:p w14:paraId="1267590B" w14:textId="77777777" w:rsidR="00142DBD" w:rsidRDefault="00142DBD" w:rsidP="00142DBD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44"/>
                                <w:szCs w:val="44"/>
                                <w:shd w:val="clear" w:color="auto" w:fill="FFFFFF"/>
                                <w:lang w:val="en-CA" w:eastAsia="en-CA"/>
                              </w:rPr>
                            </w:pPr>
                          </w:p>
                          <w:p w14:paraId="21CFC374" w14:textId="77777777" w:rsidR="00142DBD" w:rsidRPr="00E11B8E" w:rsidRDefault="008D7D00" w:rsidP="00142DBD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hyperlink r:id="rId20" w:history="1">
                              <w:r w:rsidR="00142DBD" w:rsidRPr="00E11B8E">
                                <w:rPr>
                                  <w:rStyle w:val="Hyperlink"/>
                                  <w:rFonts w:ascii="Arial" w:hAnsi="Arial" w:cs="Arial"/>
                                  <w:kern w:val="0"/>
                                  <w:sz w:val="44"/>
                                  <w:szCs w:val="44"/>
                                  <w:shd w:val="clear" w:color="auto" w:fill="FFFFFF"/>
                                  <w:lang w:val="en-CA" w:eastAsia="en-CA"/>
                                </w:rPr>
                                <w:t>Just click here to have one of our representatives contact you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9C5F4" id="_x0000_s1039" type="#_x0000_t202" style="position:absolute;margin-left:138.45pt;margin-top:673.85pt;width:416.4pt;height:102.6pt;z-index:251725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CF8DDF2" w14:textId="77777777" w:rsidR="00142DBD" w:rsidRPr="00850922" w:rsidRDefault="00142DBD" w:rsidP="00142DBD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You can order online with no financial commitment</w:t>
                      </w:r>
                    </w:p>
                    <w:p w14:paraId="1267590B" w14:textId="77777777" w:rsidR="00142DBD" w:rsidRDefault="00142DBD" w:rsidP="00142DBD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002F40"/>
                          <w:kern w:val="0"/>
                          <w:sz w:val="44"/>
                          <w:szCs w:val="44"/>
                          <w:shd w:val="clear" w:color="auto" w:fill="FFFFFF"/>
                          <w:lang w:val="en-CA" w:eastAsia="en-CA"/>
                        </w:rPr>
                      </w:pPr>
                    </w:p>
                    <w:p w14:paraId="21CFC374" w14:textId="77777777" w:rsidR="00142DBD" w:rsidRPr="00E11B8E" w:rsidRDefault="008D7D00" w:rsidP="00142DBD">
                      <w:pPr>
                        <w:widowControl w:val="0"/>
                        <w:spacing w:line="360" w:lineRule="exact"/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hyperlink r:id="rId21" w:history="1">
                        <w:r w:rsidR="00142DBD" w:rsidRPr="00E11B8E">
                          <w:rPr>
                            <w:rStyle w:val="Hyperlink"/>
                            <w:rFonts w:ascii="Arial" w:hAnsi="Arial" w:cs="Arial"/>
                            <w:kern w:val="0"/>
                            <w:sz w:val="44"/>
                            <w:szCs w:val="44"/>
                            <w:shd w:val="clear" w:color="auto" w:fill="FFFFFF"/>
                            <w:lang w:val="en-CA" w:eastAsia="en-CA"/>
                          </w:rPr>
                          <w:t>Just click here to have one of our representatives contact you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6AF0B20" w14:textId="77777777" w:rsidR="00574B11" w:rsidRDefault="00574B11"/>
    <w:p w14:paraId="344AC67C" w14:textId="77777777" w:rsidR="00574B11" w:rsidRDefault="00574B11"/>
    <w:p w14:paraId="33AD4044" w14:textId="77777777" w:rsidR="00574B11" w:rsidRDefault="00574B11"/>
    <w:p w14:paraId="1887338B" w14:textId="77777777" w:rsidR="00574B11" w:rsidRDefault="00574B11"/>
    <w:p w14:paraId="15D10FE0" w14:textId="77777777" w:rsidR="00574B11" w:rsidRDefault="00574B11"/>
    <w:p w14:paraId="105AB695" w14:textId="77777777" w:rsidR="00BE597E" w:rsidRDefault="00BE597E"/>
    <w:p w14:paraId="031B1A12" w14:textId="77777777" w:rsidR="00BE597E" w:rsidRDefault="00BE597E"/>
    <w:p w14:paraId="41C3D0E6" w14:textId="5FB79ED1" w:rsidR="00BE597E" w:rsidRDefault="0039056D">
      <w:r>
        <w:rPr>
          <w:noProof/>
        </w:rPr>
        <w:lastRenderedPageBreak/>
        <w:drawing>
          <wp:anchor distT="0" distB="0" distL="114300" distR="114300" simplePos="0" relativeHeight="251759104" behindDoc="1" locked="0" layoutInCell="1" allowOverlap="1" wp14:anchorId="73681941" wp14:editId="60DEF2EC">
            <wp:simplePos x="0" y="0"/>
            <wp:positionH relativeFrom="margin">
              <wp:posOffset>5252720</wp:posOffset>
            </wp:positionH>
            <wp:positionV relativeFrom="paragraph">
              <wp:posOffset>0</wp:posOffset>
            </wp:positionV>
            <wp:extent cx="2107565" cy="1485900"/>
            <wp:effectExtent l="0" t="0" r="6985" b="0"/>
            <wp:wrapTight wrapText="bothSides">
              <wp:wrapPolygon edited="0">
                <wp:start x="0" y="0"/>
                <wp:lineTo x="0" y="21323"/>
                <wp:lineTo x="21476" y="21323"/>
                <wp:lineTo x="21476" y="0"/>
                <wp:lineTo x="0" y="0"/>
              </wp:wrapPolygon>
            </wp:wrapTight>
            <wp:docPr id="221" name="Picture 221" descr="A close up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camer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33504" behindDoc="0" locked="0" layoutInCell="1" allowOverlap="1" wp14:anchorId="2BE8B607" wp14:editId="12C8F9D3">
                <wp:simplePos x="0" y="0"/>
                <wp:positionH relativeFrom="column">
                  <wp:posOffset>6263640</wp:posOffset>
                </wp:positionH>
                <wp:positionV relativeFrom="page">
                  <wp:posOffset>265430</wp:posOffset>
                </wp:positionV>
                <wp:extent cx="1052195" cy="617220"/>
                <wp:effectExtent l="0" t="0" r="0" b="0"/>
                <wp:wrapNone/>
                <wp:docPr id="19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D45E7" id="Rectangle 4" o:spid="_x0000_s1026" style="position:absolute;margin-left:493.2pt;margin-top:20.9pt;width:82.85pt;height:48.6pt;z-index:251733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w:drawing>
          <wp:anchor distT="36576" distB="36576" distL="36576" distR="36576" simplePos="0" relativeHeight="251739648" behindDoc="0" locked="0" layoutInCell="1" allowOverlap="1" wp14:anchorId="01C29E5C" wp14:editId="7ACDC1F0">
            <wp:simplePos x="0" y="0"/>
            <wp:positionH relativeFrom="column">
              <wp:posOffset>2103120</wp:posOffset>
            </wp:positionH>
            <wp:positionV relativeFrom="page">
              <wp:posOffset>2057400</wp:posOffset>
            </wp:positionV>
            <wp:extent cx="5270500" cy="2964656"/>
            <wp:effectExtent l="0" t="0" r="6350" b="762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0672" behindDoc="0" locked="0" layoutInCell="1" allowOverlap="1" wp14:anchorId="562E71C5" wp14:editId="4ECF6FB4">
                <wp:simplePos x="0" y="0"/>
                <wp:positionH relativeFrom="column">
                  <wp:posOffset>1270</wp:posOffset>
                </wp:positionH>
                <wp:positionV relativeFrom="page">
                  <wp:posOffset>7331075</wp:posOffset>
                </wp:positionV>
                <wp:extent cx="2044065" cy="230505"/>
                <wp:effectExtent l="1270" t="3810" r="2540" b="3810"/>
                <wp:wrapNone/>
                <wp:docPr id="20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FF46" id="Rectangle 13" o:spid="_x0000_s1026" style="position:absolute;margin-left:.1pt;margin-top:577.25pt;width:160.95pt;height:18.15pt;z-index:251740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1696" behindDoc="0" locked="0" layoutInCell="1" allowOverlap="1" wp14:anchorId="06FD1DC4" wp14:editId="376BA5B8">
                <wp:simplePos x="0" y="0"/>
                <wp:positionH relativeFrom="column">
                  <wp:posOffset>1270</wp:posOffset>
                </wp:positionH>
                <wp:positionV relativeFrom="page">
                  <wp:posOffset>7097395</wp:posOffset>
                </wp:positionV>
                <wp:extent cx="2044065" cy="231140"/>
                <wp:effectExtent l="1270" t="1270" r="2540" b="0"/>
                <wp:wrapNone/>
                <wp:docPr id="20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2F99B" id="Rectangle 14" o:spid="_x0000_s1026" style="position:absolute;margin-left:.1pt;margin-top:558.85pt;width:160.95pt;height:18.2pt;z-index:251741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2720" behindDoc="0" locked="0" layoutInCell="1" allowOverlap="1" wp14:anchorId="37C1628E" wp14:editId="10EEABD8">
                <wp:simplePos x="0" y="0"/>
                <wp:positionH relativeFrom="margin">
                  <wp:posOffset>0</wp:posOffset>
                </wp:positionH>
                <wp:positionV relativeFrom="page">
                  <wp:posOffset>6873240</wp:posOffset>
                </wp:positionV>
                <wp:extent cx="2044065" cy="230505"/>
                <wp:effectExtent l="0" t="0" r="0" b="0"/>
                <wp:wrapNone/>
                <wp:docPr id="20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89044" id="Rectangle 16" o:spid="_x0000_s1026" style="position:absolute;margin-left:0;margin-top:541.2pt;width:160.95pt;height:18.15pt;z-index:2517427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Vv+wIAAEE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" fillcolor="#e5dece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3744" behindDoc="0" locked="0" layoutInCell="1" allowOverlap="1" wp14:anchorId="2F43312C" wp14:editId="3FC22533">
                <wp:simplePos x="0" y="0"/>
                <wp:positionH relativeFrom="column">
                  <wp:posOffset>1270</wp:posOffset>
                </wp:positionH>
                <wp:positionV relativeFrom="page">
                  <wp:posOffset>6427470</wp:posOffset>
                </wp:positionV>
                <wp:extent cx="2044065" cy="230505"/>
                <wp:effectExtent l="1270" t="0" r="2540" b="2540"/>
                <wp:wrapNone/>
                <wp:docPr id="20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CF878" id="Rectangle 20" o:spid="_x0000_s1026" style="position:absolute;margin-left:.1pt;margin-top:506.1pt;width:160.95pt;height:18.15pt;z-index:251743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4768" behindDoc="0" locked="0" layoutInCell="1" allowOverlap="1" wp14:anchorId="1619E28E" wp14:editId="7A1530EF">
                <wp:simplePos x="0" y="0"/>
                <wp:positionH relativeFrom="column">
                  <wp:posOffset>1270</wp:posOffset>
                </wp:positionH>
                <wp:positionV relativeFrom="page">
                  <wp:posOffset>6200140</wp:posOffset>
                </wp:positionV>
                <wp:extent cx="2044065" cy="230505"/>
                <wp:effectExtent l="1270" t="3175" r="2540" b="4445"/>
                <wp:wrapNone/>
                <wp:docPr id="20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C0BEF" id="Rectangle 22" o:spid="_x0000_s1026" style="position:absolute;margin-left:.1pt;margin-top:488.2pt;width:160.95pt;height:18.15pt;z-index:251744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k7+gIAAEE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5792" behindDoc="0" locked="0" layoutInCell="1" allowOverlap="1" wp14:anchorId="1A032861" wp14:editId="0630C5EB">
                <wp:simplePos x="0" y="0"/>
                <wp:positionH relativeFrom="column">
                  <wp:posOffset>1270</wp:posOffset>
                </wp:positionH>
                <wp:positionV relativeFrom="page">
                  <wp:posOffset>5969000</wp:posOffset>
                </wp:positionV>
                <wp:extent cx="2044065" cy="230505"/>
                <wp:effectExtent l="1270" t="1905" r="2540" b="0"/>
                <wp:wrapNone/>
                <wp:docPr id="20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AFCA2" id="Rectangle 24" o:spid="_x0000_s1026" style="position:absolute;margin-left:.1pt;margin-top:470pt;width:160.95pt;height:18.15pt;z-index:251745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7840" behindDoc="0" locked="0" layoutInCell="1" allowOverlap="1" wp14:anchorId="7A6A0E6A" wp14:editId="5DBD580D">
                <wp:simplePos x="0" y="0"/>
                <wp:positionH relativeFrom="column">
                  <wp:posOffset>6885940</wp:posOffset>
                </wp:positionH>
                <wp:positionV relativeFrom="page">
                  <wp:posOffset>7353935</wp:posOffset>
                </wp:positionV>
                <wp:extent cx="429895" cy="230505"/>
                <wp:effectExtent l="0" t="3810" r="0" b="3810"/>
                <wp:wrapNone/>
                <wp:docPr id="20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FF636" id="Rectangle 30" o:spid="_x0000_s1026" style="position:absolute;margin-left:542.2pt;margin-top:579.05pt;width:33.85pt;height:18.15pt;z-index:251747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8864" behindDoc="0" locked="0" layoutInCell="1" allowOverlap="1" wp14:anchorId="1ABEA501" wp14:editId="1ECCD076">
                <wp:simplePos x="0" y="0"/>
                <wp:positionH relativeFrom="column">
                  <wp:posOffset>6885940</wp:posOffset>
                </wp:positionH>
                <wp:positionV relativeFrom="page">
                  <wp:posOffset>7120255</wp:posOffset>
                </wp:positionV>
                <wp:extent cx="429895" cy="231140"/>
                <wp:effectExtent l="0" t="1270" r="0" b="0"/>
                <wp:wrapNone/>
                <wp:docPr id="20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114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187D" id="Rectangle 31" o:spid="_x0000_s1026" style="position:absolute;margin-left:542.2pt;margin-top:560.65pt;width:33.85pt;height:18.2pt;z-index:251748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49888" behindDoc="0" locked="0" layoutInCell="1" allowOverlap="1" wp14:anchorId="32660214" wp14:editId="0E6A907C">
                <wp:simplePos x="0" y="0"/>
                <wp:positionH relativeFrom="column">
                  <wp:posOffset>6885940</wp:posOffset>
                </wp:positionH>
                <wp:positionV relativeFrom="page">
                  <wp:posOffset>6888480</wp:posOffset>
                </wp:positionV>
                <wp:extent cx="429895" cy="230505"/>
                <wp:effectExtent l="0" t="0" r="0" b="0"/>
                <wp:wrapNone/>
                <wp:docPr id="20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892AA" id="Rectangle 33" o:spid="_x0000_s1026" style="position:absolute;margin-left:542.2pt;margin-top:542.4pt;width:33.85pt;height:18.15pt;z-index:251749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0912" behindDoc="0" locked="0" layoutInCell="1" allowOverlap="1" wp14:anchorId="2935A902" wp14:editId="0AA181E7">
                <wp:simplePos x="0" y="0"/>
                <wp:positionH relativeFrom="column">
                  <wp:posOffset>6885940</wp:posOffset>
                </wp:positionH>
                <wp:positionV relativeFrom="page">
                  <wp:posOffset>6657975</wp:posOffset>
                </wp:positionV>
                <wp:extent cx="429895" cy="230505"/>
                <wp:effectExtent l="0" t="0" r="0" b="635"/>
                <wp:wrapNone/>
                <wp:docPr id="20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06289" id="Rectangle 35" o:spid="_x0000_s1026" style="position:absolute;margin-left:542.2pt;margin-top:524.25pt;width:33.85pt;height:18.15pt;z-index:251750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ae+QIAAEA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1936" behindDoc="0" locked="0" layoutInCell="1" allowOverlap="1" wp14:anchorId="71013C07" wp14:editId="5768D2D3">
                <wp:simplePos x="0" y="0"/>
                <wp:positionH relativeFrom="column">
                  <wp:posOffset>6885940</wp:posOffset>
                </wp:positionH>
                <wp:positionV relativeFrom="page">
                  <wp:posOffset>6427470</wp:posOffset>
                </wp:positionV>
                <wp:extent cx="429895" cy="230505"/>
                <wp:effectExtent l="0" t="0" r="0" b="2540"/>
                <wp:wrapNone/>
                <wp:docPr id="2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11FE1" id="Rectangle 37" o:spid="_x0000_s1026" style="position:absolute;margin-left:542.2pt;margin-top:506.1pt;width:33.85pt;height:18.15pt;z-index:251751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2960" behindDoc="0" locked="0" layoutInCell="1" allowOverlap="1" wp14:anchorId="6B6CD346" wp14:editId="48F2107A">
                <wp:simplePos x="0" y="0"/>
                <wp:positionH relativeFrom="column">
                  <wp:posOffset>6885940</wp:posOffset>
                </wp:positionH>
                <wp:positionV relativeFrom="page">
                  <wp:posOffset>6200140</wp:posOffset>
                </wp:positionV>
                <wp:extent cx="429895" cy="230505"/>
                <wp:effectExtent l="0" t="3175" r="0" b="4445"/>
                <wp:wrapNone/>
                <wp:docPr id="21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57F9C" id="Rectangle 39" o:spid="_x0000_s1026" style="position:absolute;margin-left:542.2pt;margin-top:488.2pt;width:33.85pt;height:18.15pt;z-index:251752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3984" behindDoc="0" locked="0" layoutInCell="1" allowOverlap="1" wp14:anchorId="096EEF77" wp14:editId="7FE56538">
                <wp:simplePos x="0" y="0"/>
                <wp:positionH relativeFrom="column">
                  <wp:posOffset>6885940</wp:posOffset>
                </wp:positionH>
                <wp:positionV relativeFrom="page">
                  <wp:posOffset>5969000</wp:posOffset>
                </wp:positionV>
                <wp:extent cx="429895" cy="230505"/>
                <wp:effectExtent l="0" t="1905" r="0" b="0"/>
                <wp:wrapNone/>
                <wp:docPr id="21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23050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BD60B" id="Rectangle 41" o:spid="_x0000_s1026" style="position:absolute;margin-left:542.2pt;margin-top:470pt;width:33.85pt;height:18.15pt;z-index:251753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60B92"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5008" behindDoc="0" locked="0" layoutInCell="1" allowOverlap="1" wp14:anchorId="1E691001" wp14:editId="3F97B72D">
                <wp:simplePos x="0" y="0"/>
                <wp:positionH relativeFrom="column">
                  <wp:posOffset>1866900</wp:posOffset>
                </wp:positionH>
                <wp:positionV relativeFrom="page">
                  <wp:posOffset>7986395</wp:posOffset>
                </wp:positionV>
                <wp:extent cx="5288280" cy="1303020"/>
                <wp:effectExtent l="0" t="0" r="7620" b="0"/>
                <wp:wrapNone/>
                <wp:docPr id="21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9FFDCD" w14:textId="77777777" w:rsidR="00D60B92" w:rsidRPr="00850922" w:rsidRDefault="00D60B92" w:rsidP="00D60B92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You can order online with no financial commitment</w:t>
                            </w:r>
                          </w:p>
                          <w:p w14:paraId="2DD884D4" w14:textId="77777777" w:rsidR="00D60B92" w:rsidRDefault="00D60B92" w:rsidP="00D60B92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002F40"/>
                                <w:kern w:val="0"/>
                                <w:sz w:val="44"/>
                                <w:szCs w:val="44"/>
                                <w:shd w:val="clear" w:color="auto" w:fill="FFFFFF"/>
                                <w:lang w:val="en-CA" w:eastAsia="en-CA"/>
                              </w:rPr>
                            </w:pPr>
                          </w:p>
                          <w:p w14:paraId="666C8D75" w14:textId="77777777" w:rsidR="00D60B92" w:rsidRPr="00E11B8E" w:rsidRDefault="008D7D00" w:rsidP="00D60B92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hyperlink r:id="rId23" w:history="1">
                              <w:r w:rsidR="00D60B92" w:rsidRPr="00E11B8E">
                                <w:rPr>
                                  <w:rStyle w:val="Hyperlink"/>
                                  <w:rFonts w:ascii="Arial" w:hAnsi="Arial" w:cs="Arial"/>
                                  <w:kern w:val="0"/>
                                  <w:sz w:val="44"/>
                                  <w:szCs w:val="44"/>
                                  <w:shd w:val="clear" w:color="auto" w:fill="FFFFFF"/>
                                  <w:lang w:val="en-CA" w:eastAsia="en-CA"/>
                                </w:rPr>
                                <w:t>Just click here to have one of our representatives contact you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91001" id="_x0000_s1040" type="#_x0000_t202" style="position:absolute;margin-left:147pt;margin-top:628.85pt;width:416.4pt;height:102.6pt;z-index:251755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D9FFDCD" w14:textId="77777777" w:rsidR="00D60B92" w:rsidRPr="00850922" w:rsidRDefault="00D60B92" w:rsidP="00D60B92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You can order online with no financial commitment</w:t>
                      </w:r>
                    </w:p>
                    <w:p w14:paraId="2DD884D4" w14:textId="77777777" w:rsidR="00D60B92" w:rsidRDefault="00D60B92" w:rsidP="00D60B92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002F40"/>
                          <w:kern w:val="0"/>
                          <w:sz w:val="44"/>
                          <w:szCs w:val="44"/>
                          <w:shd w:val="clear" w:color="auto" w:fill="FFFFFF"/>
                          <w:lang w:val="en-CA" w:eastAsia="en-CA"/>
                        </w:rPr>
                      </w:pPr>
                    </w:p>
                    <w:p w14:paraId="666C8D75" w14:textId="77777777" w:rsidR="00D60B92" w:rsidRPr="00E11B8E" w:rsidRDefault="008D7D00" w:rsidP="00D60B92">
                      <w:pPr>
                        <w:widowControl w:val="0"/>
                        <w:spacing w:line="360" w:lineRule="exact"/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hyperlink r:id="rId24" w:history="1">
                        <w:r w:rsidR="00D60B92" w:rsidRPr="00E11B8E">
                          <w:rPr>
                            <w:rStyle w:val="Hyperlink"/>
                            <w:rFonts w:ascii="Arial" w:hAnsi="Arial" w:cs="Arial"/>
                            <w:kern w:val="0"/>
                            <w:sz w:val="44"/>
                            <w:szCs w:val="44"/>
                            <w:shd w:val="clear" w:color="auto" w:fill="FFFFFF"/>
                            <w:lang w:val="en-CA" w:eastAsia="en-CA"/>
                          </w:rPr>
                          <w:t>Just click here to have one of our representatives contact you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31CF6B" w14:textId="433E36E7" w:rsidR="00BE597E" w:rsidRDefault="00BE597E"/>
    <w:p w14:paraId="61EEE767" w14:textId="42A97510" w:rsidR="00BE597E" w:rsidRDefault="008335F4">
      <w:r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36576" behindDoc="0" locked="0" layoutInCell="1" allowOverlap="1" wp14:anchorId="0E3379E0" wp14:editId="1AC1F2FB">
                <wp:simplePos x="0" y="0"/>
                <wp:positionH relativeFrom="column">
                  <wp:posOffset>1036320</wp:posOffset>
                </wp:positionH>
                <wp:positionV relativeFrom="page">
                  <wp:posOffset>617220</wp:posOffset>
                </wp:positionV>
                <wp:extent cx="4404360" cy="1051560"/>
                <wp:effectExtent l="0" t="0" r="0" b="0"/>
                <wp:wrapNone/>
                <wp:docPr id="19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FEB043" w14:textId="7D184B44" w:rsidR="00D60B92" w:rsidRPr="008335F4" w:rsidRDefault="00CD13FF" w:rsidP="00D60B92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8335F4">
                              <w:rPr>
                                <w:rStyle w:val="color11"/>
                                <w:b/>
                                <w:spacing w:val="12"/>
                                <w:sz w:val="72"/>
                                <w:szCs w:val="72"/>
                              </w:rPr>
                              <w:t xml:space="preserve">VIDEO </w:t>
                            </w:r>
                            <w:r w:rsidR="008335F4" w:rsidRPr="008335F4">
                              <w:rPr>
                                <w:rStyle w:val="color11"/>
                                <w:b/>
                                <w:spacing w:val="12"/>
                                <w:sz w:val="72"/>
                                <w:szCs w:val="72"/>
                              </w:rPr>
                              <w:t xml:space="preserve"> PRESENTATIONS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79E0" id="_x0000_s1041" type="#_x0000_t202" style="position:absolute;margin-left:81.6pt;margin-top:48.6pt;width:346.8pt;height:82.8pt;z-index:251736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5BFEB043" w14:textId="7D184B44" w:rsidR="00D60B92" w:rsidRPr="008335F4" w:rsidRDefault="00CD13FF" w:rsidP="00D60B92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w w:val="80"/>
                          <w:sz w:val="72"/>
                          <w:szCs w:val="72"/>
                        </w:rPr>
                      </w:pPr>
                      <w:proofErr w:type="gramStart"/>
                      <w:r w:rsidRPr="008335F4">
                        <w:rPr>
                          <w:rStyle w:val="color11"/>
                          <w:b/>
                          <w:spacing w:val="12"/>
                          <w:sz w:val="72"/>
                          <w:szCs w:val="72"/>
                        </w:rPr>
                        <w:t xml:space="preserve">VIDEO </w:t>
                      </w:r>
                      <w:r w:rsidR="008335F4" w:rsidRPr="008335F4">
                        <w:rPr>
                          <w:rStyle w:val="color11"/>
                          <w:b/>
                          <w:spacing w:val="12"/>
                          <w:sz w:val="72"/>
                          <w:szCs w:val="72"/>
                        </w:rPr>
                        <w:t xml:space="preserve"> PRESENTATIONS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53048B7" w14:textId="30BC4897" w:rsidR="00BE597E" w:rsidRDefault="00BE597E"/>
    <w:p w14:paraId="48625658" w14:textId="227A2350" w:rsidR="00BE597E" w:rsidRDefault="00BE597E"/>
    <w:p w14:paraId="7F973AD7" w14:textId="79CCE6EF" w:rsidR="00BE597E" w:rsidRDefault="00BE597E"/>
    <w:p w14:paraId="67B9583E" w14:textId="167E658C" w:rsidR="00BE597E" w:rsidRDefault="00BE597E"/>
    <w:p w14:paraId="4C7B3264" w14:textId="64577E5E" w:rsidR="00BE597E" w:rsidRDefault="00BE597E"/>
    <w:p w14:paraId="2D490770" w14:textId="3B72935B" w:rsidR="00BE597E" w:rsidRDefault="00BE597E"/>
    <w:p w14:paraId="65AF16BF" w14:textId="2FE6D777" w:rsidR="00BE597E" w:rsidRDefault="00BE597E"/>
    <w:p w14:paraId="09088D09" w14:textId="7A31AA83" w:rsidR="00BE597E" w:rsidRDefault="00BE597E"/>
    <w:p w14:paraId="2817381C" w14:textId="67AE60B0" w:rsidR="00BE597E" w:rsidRDefault="00BE597E"/>
    <w:p w14:paraId="1DD05999" w14:textId="4CAF1455" w:rsidR="00BE597E" w:rsidRDefault="00BE597E"/>
    <w:p w14:paraId="5D0A0ABD" w14:textId="40753068" w:rsidR="00BE597E" w:rsidRDefault="00BE597E"/>
    <w:p w14:paraId="654ACB6D" w14:textId="551A1A12" w:rsidR="00BE597E" w:rsidRDefault="00BE597E"/>
    <w:p w14:paraId="016AFB7A" w14:textId="77FB1690" w:rsidR="00BE597E" w:rsidRDefault="00BE597E"/>
    <w:p w14:paraId="003E39DC" w14:textId="7238BD8D" w:rsidR="00BE597E" w:rsidRDefault="00BE1204">
      <w:r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6032" behindDoc="0" locked="0" layoutInCell="1" allowOverlap="1" wp14:anchorId="7BBA9A77" wp14:editId="20526A4A">
                <wp:simplePos x="0" y="0"/>
                <wp:positionH relativeFrom="margin">
                  <wp:posOffset>-22860</wp:posOffset>
                </wp:positionH>
                <wp:positionV relativeFrom="page">
                  <wp:posOffset>2644140</wp:posOffset>
                </wp:positionV>
                <wp:extent cx="2095500" cy="1501140"/>
                <wp:effectExtent l="0" t="0" r="0" b="3810"/>
                <wp:wrapNone/>
                <wp:docPr id="21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7DF04A" w14:textId="77777777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DF65A96" w14:textId="77777777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BBC5D22" w14:textId="75782A29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Place a link to your </w:t>
                            </w:r>
                          </w:p>
                          <w:p w14:paraId="4947DBE1" w14:textId="77777777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C76EAB7" w14:textId="73B1A762" w:rsidR="00BE1204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V</w:t>
                            </w: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>ideos/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Y</w:t>
                            </w: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>outube</w:t>
                            </w:r>
                            <w:proofErr w:type="spellEnd"/>
                          </w:p>
                          <w:p w14:paraId="18FC94B8" w14:textId="2809C1DD" w:rsidR="00D60B92" w:rsidRPr="00BE1204" w:rsidRDefault="00BE1204" w:rsidP="00D60B9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>Facebook/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r w:rsidRPr="00BE1204">
                              <w:rPr>
                                <w:b/>
                                <w:sz w:val="36"/>
                                <w:szCs w:val="36"/>
                              </w:rPr>
                              <w:t>mail</w:t>
                            </w:r>
                            <w:r w:rsidR="00C26270" w:rsidRPr="00BE1204">
                              <w:rPr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A9A77" id="_x0000_s1042" type="#_x0000_t202" style="position:absolute;margin-left:-1.8pt;margin-top:208.2pt;width:165pt;height:118.2pt;z-index:251756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77DF04A" w14:textId="77777777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DF65A96" w14:textId="77777777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BBC5D22" w14:textId="75782A29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E1204">
                        <w:rPr>
                          <w:b/>
                          <w:sz w:val="36"/>
                          <w:szCs w:val="36"/>
                        </w:rPr>
                        <w:t xml:space="preserve">Place a link to your </w:t>
                      </w:r>
                    </w:p>
                    <w:p w14:paraId="4947DBE1" w14:textId="77777777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C76EAB7" w14:textId="73B1A762" w:rsidR="00BE1204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V</w:t>
                      </w:r>
                      <w:r w:rsidRPr="00BE1204">
                        <w:rPr>
                          <w:b/>
                          <w:sz w:val="36"/>
                          <w:szCs w:val="36"/>
                        </w:rPr>
                        <w:t>ideos/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Y</w:t>
                      </w:r>
                      <w:r w:rsidRPr="00BE1204">
                        <w:rPr>
                          <w:b/>
                          <w:sz w:val="36"/>
                          <w:szCs w:val="36"/>
                        </w:rPr>
                        <w:t>outube</w:t>
                      </w:r>
                      <w:proofErr w:type="spellEnd"/>
                    </w:p>
                    <w:p w14:paraId="18FC94B8" w14:textId="2809C1DD" w:rsidR="00D60B92" w:rsidRPr="00BE1204" w:rsidRDefault="00BE1204" w:rsidP="00D60B92">
                      <w:pPr>
                        <w:widowControl w:val="0"/>
                        <w:spacing w:line="320" w:lineRule="exact"/>
                        <w:jc w:val="center"/>
                        <w:rPr>
                          <w:b/>
                          <w:color w:val="FFFFFE"/>
                          <w:sz w:val="36"/>
                          <w:szCs w:val="36"/>
                        </w:rPr>
                      </w:pPr>
                      <w:r w:rsidRPr="00BE1204">
                        <w:rPr>
                          <w:b/>
                          <w:sz w:val="36"/>
                          <w:szCs w:val="36"/>
                        </w:rPr>
                        <w:t>Facebook/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E</w:t>
                      </w:r>
                      <w:r w:rsidRPr="00BE1204">
                        <w:rPr>
                          <w:b/>
                          <w:sz w:val="36"/>
                          <w:szCs w:val="36"/>
                        </w:rPr>
                        <w:t>mail</w:t>
                      </w:r>
                      <w:r w:rsidR="00C26270" w:rsidRPr="00BE1204">
                        <w:rPr>
                          <w:b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3E6BC9" w14:textId="1D1CBB62" w:rsidR="00BE597E" w:rsidRDefault="00BE1204">
      <w:r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32480" behindDoc="0" locked="0" layoutInCell="1" allowOverlap="1" wp14:anchorId="6F7CBB61" wp14:editId="6723FA1A">
                <wp:simplePos x="0" y="0"/>
                <wp:positionH relativeFrom="margin">
                  <wp:posOffset>-53340</wp:posOffset>
                </wp:positionH>
                <wp:positionV relativeFrom="page">
                  <wp:posOffset>2819400</wp:posOffset>
                </wp:positionV>
                <wp:extent cx="2044065" cy="1287780"/>
                <wp:effectExtent l="0" t="0" r="0" b="7620"/>
                <wp:wrapNone/>
                <wp:docPr id="1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128778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5D5E0" id="Rectangle 3" o:spid="_x0000_s1026" style="position:absolute;margin-left:-4.2pt;margin-top:222pt;width:160.95pt;height:101.4pt;z-index:2517324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" fillcolor="#a49481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</w:p>
    <w:p w14:paraId="6BB9F291" w14:textId="001842F5" w:rsidR="00BE597E" w:rsidRDefault="00BE597E"/>
    <w:p w14:paraId="579B9272" w14:textId="5F15A3C7" w:rsidR="00BE597E" w:rsidRDefault="00BE597E"/>
    <w:p w14:paraId="064DFD4E" w14:textId="64A346B8" w:rsidR="00BE597E" w:rsidRDefault="00BE597E"/>
    <w:p w14:paraId="78FB3D4C" w14:textId="11D84CE8" w:rsidR="00BE597E" w:rsidRDefault="00BE597E"/>
    <w:p w14:paraId="596B9401" w14:textId="218FCF85" w:rsidR="00BE597E" w:rsidRDefault="00BE597E"/>
    <w:p w14:paraId="0F19CCE6" w14:textId="505D45F7" w:rsidR="00BE597E" w:rsidRDefault="00BE597E"/>
    <w:p w14:paraId="6BD6418F" w14:textId="51AD4BE6" w:rsidR="00BE597E" w:rsidRDefault="00BE597E"/>
    <w:p w14:paraId="159DF906" w14:textId="4BEBDC75" w:rsidR="00BE597E" w:rsidRDefault="00BE597E"/>
    <w:p w14:paraId="68670836" w14:textId="17BA2106" w:rsidR="00BE597E" w:rsidRDefault="00BE597E"/>
    <w:p w14:paraId="53B2DFD3" w14:textId="211D92CC" w:rsidR="00BE597E" w:rsidRDefault="00BE597E"/>
    <w:p w14:paraId="10418430" w14:textId="61603AD6" w:rsidR="00BE597E" w:rsidRDefault="00BE597E"/>
    <w:p w14:paraId="3C78D372" w14:textId="1897DA8F" w:rsidR="00BE597E" w:rsidRDefault="00BE597E"/>
    <w:p w14:paraId="02548420" w14:textId="7CD36070" w:rsidR="00BE597E" w:rsidRDefault="00BE597E"/>
    <w:p w14:paraId="7F5D6C94" w14:textId="5848ABCF" w:rsidR="00BE597E" w:rsidRDefault="00BE597E"/>
    <w:p w14:paraId="3E1B695F" w14:textId="316F814C" w:rsidR="00BE597E" w:rsidRDefault="00BE597E"/>
    <w:p w14:paraId="3CA638CE" w14:textId="0F415D35" w:rsidR="00BE597E" w:rsidRDefault="00BE597E"/>
    <w:p w14:paraId="4FDE01C3" w14:textId="25839F38" w:rsidR="00BE597E" w:rsidRDefault="00BE597E"/>
    <w:p w14:paraId="12F68842" w14:textId="0456EFA6" w:rsidR="00BE597E" w:rsidRDefault="00FB077E">
      <w:r w:rsidRPr="00D60B92">
        <w:rPr>
          <w:noProof/>
        </w:rPr>
        <mc:AlternateContent>
          <mc:Choice Requires="wps">
            <w:drawing>
              <wp:anchor distT="36576" distB="36576" distL="36576" distR="36576" simplePos="0" relativeHeight="251757056" behindDoc="0" locked="0" layoutInCell="1" allowOverlap="1" wp14:anchorId="3A5B17C2" wp14:editId="709A77E2">
                <wp:simplePos x="0" y="0"/>
                <wp:positionH relativeFrom="margin">
                  <wp:posOffset>2331720</wp:posOffset>
                </wp:positionH>
                <wp:positionV relativeFrom="page">
                  <wp:posOffset>5349240</wp:posOffset>
                </wp:positionV>
                <wp:extent cx="5118735" cy="381000"/>
                <wp:effectExtent l="0" t="0" r="5715" b="0"/>
                <wp:wrapNone/>
                <wp:docPr id="2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1187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B49DCB" w14:textId="7DD6C708" w:rsidR="00D60B92" w:rsidRPr="00FB077E" w:rsidRDefault="00FB077E" w:rsidP="00FB077E">
                            <w:pPr>
                              <w:shd w:val="clear" w:color="auto" w:fill="FFFFFF"/>
                              <w:spacing w:after="150" w:line="345" w:lineRule="atLeast"/>
                              <w:outlineLvl w:val="3"/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F40"/>
                                <w:kern w:val="0"/>
                                <w:sz w:val="32"/>
                                <w:szCs w:val="32"/>
                                <w:lang w:val="en-CA" w:eastAsia="en-CA"/>
                              </w:rPr>
                              <w:t>CLICK A LISTING BELOW FOR MORE INFO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B17C2" id="_x0000_s1043" type="#_x0000_t202" style="position:absolute;margin-left:183.6pt;margin-top:421.2pt;width:403.05pt;height:30pt;flip:y;z-index:2517570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61B49DCB" w14:textId="7DD6C708" w:rsidR="00D60B92" w:rsidRPr="00FB077E" w:rsidRDefault="00FB077E" w:rsidP="00FB077E">
                      <w:pPr>
                        <w:shd w:val="clear" w:color="auto" w:fill="FFFFFF"/>
                        <w:spacing w:after="150" w:line="345" w:lineRule="atLeast"/>
                        <w:outlineLvl w:val="3"/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F40"/>
                          <w:kern w:val="0"/>
                          <w:sz w:val="32"/>
                          <w:szCs w:val="32"/>
                          <w:lang w:val="en-CA" w:eastAsia="en-CA"/>
                        </w:rPr>
                        <w:t>CLICK A LISTING BELOW FOR MORE INFO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6D60D77" w14:textId="49EEF5EA" w:rsidR="00BE597E" w:rsidRDefault="00BE597E"/>
    <w:p w14:paraId="2CCF5EA1" w14:textId="14C6B1CB" w:rsidR="00BE597E" w:rsidRDefault="00BE597E"/>
    <w:p w14:paraId="2A6E1C82" w14:textId="53B99A69" w:rsidR="00BE597E" w:rsidRDefault="00BE597E"/>
    <w:p w14:paraId="5D486EC8" w14:textId="793DFAE7" w:rsidR="00BE597E" w:rsidRDefault="00E047DF">
      <w:r w:rsidRPr="00D60B92">
        <w:rPr>
          <w:noProof/>
        </w:rPr>
        <w:drawing>
          <wp:anchor distT="36576" distB="36576" distL="36576" distR="36576" simplePos="0" relativeHeight="251737600" behindDoc="0" locked="0" layoutInCell="1" allowOverlap="1" wp14:anchorId="490F3822" wp14:editId="06778227">
            <wp:simplePos x="0" y="0"/>
            <wp:positionH relativeFrom="column">
              <wp:posOffset>5273040</wp:posOffset>
            </wp:positionH>
            <wp:positionV relativeFrom="page">
              <wp:posOffset>5989319</wp:posOffset>
            </wp:positionV>
            <wp:extent cx="1613535" cy="1579245"/>
            <wp:effectExtent l="0" t="0" r="5715" b="190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77E" w:rsidRPr="00D60B92">
        <w:rPr>
          <w:noProof/>
        </w:rPr>
        <w:drawing>
          <wp:anchor distT="36576" distB="36576" distL="36576" distR="36576" simplePos="0" relativeHeight="251738624" behindDoc="0" locked="0" layoutInCell="1" allowOverlap="1" wp14:anchorId="79940535" wp14:editId="71589AB9">
            <wp:simplePos x="0" y="0"/>
            <wp:positionH relativeFrom="column">
              <wp:posOffset>3657600</wp:posOffset>
            </wp:positionH>
            <wp:positionV relativeFrom="page">
              <wp:posOffset>5989320</wp:posOffset>
            </wp:positionV>
            <wp:extent cx="1613535" cy="1584960"/>
            <wp:effectExtent l="0" t="0" r="5715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77E" w:rsidRPr="00D60B92">
        <w:rPr>
          <w:noProof/>
        </w:rPr>
        <w:drawing>
          <wp:anchor distT="36576" distB="36576" distL="36576" distR="36576" simplePos="0" relativeHeight="251746816" behindDoc="0" locked="0" layoutInCell="1" allowOverlap="1" wp14:anchorId="18257016" wp14:editId="3027ECDD">
            <wp:simplePos x="0" y="0"/>
            <wp:positionH relativeFrom="column">
              <wp:posOffset>2042160</wp:posOffset>
            </wp:positionH>
            <wp:positionV relativeFrom="page">
              <wp:posOffset>5989320</wp:posOffset>
            </wp:positionV>
            <wp:extent cx="1613535" cy="1590675"/>
            <wp:effectExtent l="0" t="0" r="5715" b="952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EDA67" w14:textId="4752E237" w:rsidR="00BE597E" w:rsidRDefault="00BE597E"/>
    <w:p w14:paraId="209D82E7" w14:textId="3AF769A2" w:rsidR="00BE597E" w:rsidRDefault="00BE597E"/>
    <w:p w14:paraId="55B39775" w14:textId="487D03F1" w:rsidR="00BE597E" w:rsidRDefault="00BE597E"/>
    <w:p w14:paraId="65C63E8A" w14:textId="7F0D17AD" w:rsidR="00BE597E" w:rsidRDefault="008335F4">
      <w:r>
        <w:rPr>
          <w:noProof/>
        </w:rPr>
        <w:drawing>
          <wp:anchor distT="0" distB="0" distL="114300" distR="114300" simplePos="0" relativeHeight="251762176" behindDoc="1" locked="0" layoutInCell="1" allowOverlap="1" wp14:anchorId="5D5BD60E" wp14:editId="6BD125D2">
            <wp:simplePos x="0" y="0"/>
            <wp:positionH relativeFrom="margin">
              <wp:posOffset>609600</wp:posOffset>
            </wp:positionH>
            <wp:positionV relativeFrom="paragraph">
              <wp:posOffset>6985</wp:posOffset>
            </wp:positionV>
            <wp:extent cx="1661160" cy="784860"/>
            <wp:effectExtent l="0" t="0" r="34290" b="0"/>
            <wp:wrapTight wrapText="bothSides">
              <wp:wrapPolygon edited="0">
                <wp:start x="16349" y="0"/>
                <wp:lineTo x="0" y="5243"/>
                <wp:lineTo x="0" y="16252"/>
                <wp:lineTo x="16349" y="17825"/>
                <wp:lineTo x="16349" y="20971"/>
                <wp:lineTo x="17587" y="20971"/>
                <wp:lineTo x="21798" y="11010"/>
                <wp:lineTo x="21550" y="9437"/>
                <wp:lineTo x="17587" y="0"/>
                <wp:lineTo x="16349" y="0"/>
              </wp:wrapPolygon>
            </wp:wrapTight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A2893" w14:textId="34D316E0" w:rsidR="00BE597E" w:rsidRDefault="00BE597E"/>
    <w:p w14:paraId="7AD34D37" w14:textId="68FDA9F7" w:rsidR="00BE597E" w:rsidRDefault="00BE597E"/>
    <w:p w14:paraId="17463191" w14:textId="77777777" w:rsidR="00BE597E" w:rsidRDefault="00BE597E"/>
    <w:p w14:paraId="7AE84CFB" w14:textId="77777777" w:rsidR="00BE597E" w:rsidRDefault="00BE597E"/>
    <w:p w14:paraId="3CDE3A10" w14:textId="77777777" w:rsidR="00BE597E" w:rsidRDefault="00BE597E"/>
    <w:p w14:paraId="34663B79" w14:textId="77777777" w:rsidR="00BE597E" w:rsidRDefault="00BE597E"/>
    <w:p w14:paraId="51046B9F" w14:textId="77777777" w:rsidR="00BE597E" w:rsidRDefault="00BE597E"/>
    <w:p w14:paraId="31A1845C" w14:textId="77777777" w:rsidR="00BE597E" w:rsidRDefault="00BE597E"/>
    <w:p w14:paraId="1C5F8FD8" w14:textId="77777777" w:rsidR="00BE597E" w:rsidRDefault="00BE597E"/>
    <w:p w14:paraId="191E23D1" w14:textId="77777777" w:rsidR="00BE597E" w:rsidRDefault="00BE597E"/>
    <w:p w14:paraId="3450D44E" w14:textId="08B25659" w:rsidR="00BE597E" w:rsidRDefault="00BE597E"/>
    <w:p w14:paraId="1BED83D6" w14:textId="1AEB4000" w:rsidR="00BE597E" w:rsidRDefault="00AF5938">
      <w:r w:rsidRPr="00142DBD">
        <w:rPr>
          <w:noProof/>
        </w:rPr>
        <mc:AlternateContent>
          <mc:Choice Requires="wps">
            <w:drawing>
              <wp:anchor distT="36576" distB="36576" distL="36576" distR="36576" simplePos="0" relativeHeight="251771392" behindDoc="0" locked="0" layoutInCell="1" allowOverlap="1" wp14:anchorId="25AEEC9A" wp14:editId="104AEE66">
                <wp:simplePos x="0" y="0"/>
                <wp:positionH relativeFrom="margin">
                  <wp:posOffset>236220</wp:posOffset>
                </wp:positionH>
                <wp:positionV relativeFrom="page">
                  <wp:posOffset>8351520</wp:posOffset>
                </wp:positionV>
                <wp:extent cx="1409700" cy="990600"/>
                <wp:effectExtent l="0" t="0" r="0" b="0"/>
                <wp:wrapNone/>
                <wp:docPr id="4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71A3FF" w14:textId="77777777" w:rsidR="00AF5938" w:rsidRPr="00AF5938" w:rsidRDefault="00AF5938" w:rsidP="00AF5938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>YOUR</w:t>
                            </w:r>
                          </w:p>
                          <w:p w14:paraId="5DAD73C2" w14:textId="77777777" w:rsidR="00AF5938" w:rsidRPr="00AF5938" w:rsidRDefault="00AF5938" w:rsidP="00AF5938">
                            <w:pPr>
                              <w:pStyle w:val="font8"/>
                              <w:spacing w:before="0" w:beforeAutospacing="0" w:after="0" w:afterAutospacing="0" w:line="384" w:lineRule="atLeast"/>
                              <w:jc w:val="center"/>
                              <w:rPr>
                                <w:b/>
                                <w:color w:val="FFFFFE"/>
                                <w:sz w:val="48"/>
                                <w:szCs w:val="48"/>
                              </w:rPr>
                            </w:pPr>
                            <w:r w:rsidRPr="00AF5938">
                              <w:rPr>
                                <w:b/>
                                <w:color w:val="FFFFFF" w:themeColor="background1"/>
                                <w:spacing w:val="12"/>
                                <w:sz w:val="48"/>
                                <w:szCs w:val="48"/>
                              </w:rPr>
                              <w:t xml:space="preserve">LOGO 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EEC9A" id="_x0000_s1044" type="#_x0000_t202" style="position:absolute;margin-left:18.6pt;margin-top:657.6pt;width:111pt;height:78pt;z-index:2517713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7771A3FF" w14:textId="77777777" w:rsidR="00AF5938" w:rsidRPr="00AF5938" w:rsidRDefault="00AF5938" w:rsidP="00AF5938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</w:pPr>
                      <w:bookmarkStart w:id="1" w:name="_GoBack"/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>YOUR</w:t>
                      </w:r>
                    </w:p>
                    <w:p w14:paraId="5DAD73C2" w14:textId="77777777" w:rsidR="00AF5938" w:rsidRPr="00AF5938" w:rsidRDefault="00AF5938" w:rsidP="00AF5938">
                      <w:pPr>
                        <w:pStyle w:val="font8"/>
                        <w:spacing w:before="0" w:beforeAutospacing="0" w:after="0" w:afterAutospacing="0" w:line="384" w:lineRule="atLeast"/>
                        <w:jc w:val="center"/>
                        <w:rPr>
                          <w:b/>
                          <w:color w:val="FFFFFE"/>
                          <w:sz w:val="48"/>
                          <w:szCs w:val="48"/>
                        </w:rPr>
                      </w:pPr>
                      <w:r w:rsidRPr="00AF5938">
                        <w:rPr>
                          <w:b/>
                          <w:color w:val="FFFFFF" w:themeColor="background1"/>
                          <w:spacing w:val="12"/>
                          <w:sz w:val="48"/>
                          <w:szCs w:val="48"/>
                        </w:rPr>
                        <w:t xml:space="preserve">LOGO </w:t>
                      </w:r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E777DF" w14:textId="77777777" w:rsidR="00BE597E" w:rsidRDefault="00BE597E"/>
    <w:p w14:paraId="27EE524C" w14:textId="046E6A28" w:rsidR="00BE597E" w:rsidRDefault="00AF5938">
      <w:r w:rsidRPr="00142DBD">
        <w:rPr>
          <w:noProof/>
        </w:rPr>
        <w:drawing>
          <wp:anchor distT="0" distB="0" distL="114300" distR="114300" simplePos="0" relativeHeight="251769344" behindDoc="1" locked="0" layoutInCell="1" allowOverlap="1" wp14:anchorId="2684C309" wp14:editId="4E3AE804">
            <wp:simplePos x="0" y="0"/>
            <wp:positionH relativeFrom="page">
              <wp:posOffset>228600</wp:posOffset>
            </wp:positionH>
            <wp:positionV relativeFrom="paragraph">
              <wp:posOffset>-661670</wp:posOffset>
            </wp:positionV>
            <wp:extent cx="1935480" cy="1935480"/>
            <wp:effectExtent l="0" t="0" r="0" b="0"/>
            <wp:wrapTight wrapText="bothSides">
              <wp:wrapPolygon edited="0">
                <wp:start x="2976" y="3402"/>
                <wp:lineTo x="2551" y="7016"/>
                <wp:lineTo x="2764" y="14669"/>
                <wp:lineTo x="14669" y="18071"/>
                <wp:lineTo x="15732" y="18071"/>
                <wp:lineTo x="15945" y="17433"/>
                <wp:lineTo x="18709" y="14244"/>
                <wp:lineTo x="18921" y="7228"/>
                <wp:lineTo x="18496" y="3402"/>
                <wp:lineTo x="2976" y="3402"/>
              </wp:wrapPolygon>
            </wp:wrapTight>
            <wp:docPr id="46" name="Picture 190" descr="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logo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7EE7F" w14:textId="77777777" w:rsidR="00BE597E" w:rsidRDefault="00BE597E"/>
    <w:p w14:paraId="02E57A86" w14:textId="77777777" w:rsidR="00BE597E" w:rsidRDefault="00BE597E"/>
    <w:p w14:paraId="389A07E0" w14:textId="77777777" w:rsidR="00BE597E" w:rsidRDefault="00BE597E"/>
    <w:p w14:paraId="082CE1C4" w14:textId="77777777" w:rsidR="00BE597E" w:rsidRDefault="00BE597E"/>
    <w:p w14:paraId="3CDDC7F6" w14:textId="77777777" w:rsidR="00BE597E" w:rsidRDefault="00BE597E"/>
    <w:p w14:paraId="234D0535" w14:textId="77777777" w:rsidR="00BE597E" w:rsidRDefault="00BE597E"/>
    <w:p w14:paraId="5CCD77C0" w14:textId="4293DCD2" w:rsidR="00BE597E" w:rsidRDefault="00BE597E"/>
    <w:p w14:paraId="75BCEEE1" w14:textId="77777777" w:rsidR="00AF5938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96"/>
          <w:szCs w:val="96"/>
          <w:shd w:val="clear" w:color="auto" w:fill="FFFFFF"/>
          <w:lang w:val="en-CA" w:eastAsia="en-CA"/>
        </w:rPr>
      </w:pPr>
    </w:p>
    <w:p w14:paraId="3F60BF58" w14:textId="77777777" w:rsidR="00AF5938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96"/>
          <w:szCs w:val="96"/>
          <w:shd w:val="clear" w:color="auto" w:fill="FFFFFF"/>
          <w:lang w:val="en-CA" w:eastAsia="en-CA"/>
        </w:rPr>
      </w:pPr>
    </w:p>
    <w:p w14:paraId="17215472" w14:textId="77777777" w:rsidR="00AF5938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96"/>
          <w:szCs w:val="96"/>
          <w:shd w:val="clear" w:color="auto" w:fill="FFFFFF"/>
          <w:lang w:val="en-CA" w:eastAsia="en-CA"/>
        </w:rPr>
      </w:pPr>
      <w:r>
        <w:rPr>
          <w:rFonts w:ascii="Arial" w:hAnsi="Arial" w:cs="Arial"/>
          <w:color w:val="002F40"/>
          <w:kern w:val="0"/>
          <w:sz w:val="96"/>
          <w:szCs w:val="96"/>
          <w:shd w:val="clear" w:color="auto" w:fill="FFFFFF"/>
          <w:lang w:val="en-CA" w:eastAsia="en-CA"/>
        </w:rPr>
        <w:t>Up to 20 listings</w:t>
      </w:r>
    </w:p>
    <w:p w14:paraId="5263A70A" w14:textId="77777777" w:rsidR="00AF5938" w:rsidRPr="00AF5938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40"/>
          <w:szCs w:val="40"/>
          <w:shd w:val="clear" w:color="auto" w:fill="FFFFFF"/>
          <w:lang w:val="en-CA" w:eastAsia="en-CA"/>
        </w:rPr>
      </w:pPr>
    </w:p>
    <w:p w14:paraId="120D2D60" w14:textId="74B15701" w:rsidR="00AF5938" w:rsidRPr="00AF5938" w:rsidRDefault="00AF5938" w:rsidP="00AF5938">
      <w:pPr>
        <w:spacing w:after="75" w:line="345" w:lineRule="atLeast"/>
        <w:jc w:val="center"/>
        <w:rPr>
          <w:rFonts w:ascii="Arial" w:hAnsi="Arial" w:cs="Arial"/>
          <w:color w:val="002F40"/>
          <w:kern w:val="0"/>
          <w:sz w:val="96"/>
          <w:szCs w:val="96"/>
          <w:shd w:val="clear" w:color="auto" w:fill="FFFFFF"/>
          <w:lang w:val="en-CA" w:eastAsia="en-CA"/>
        </w:rPr>
      </w:pPr>
      <w:r w:rsidRPr="00AF5938">
        <w:rPr>
          <w:rFonts w:ascii="Arial" w:hAnsi="Arial" w:cs="Arial"/>
          <w:color w:val="002F40"/>
          <w:kern w:val="0"/>
          <w:sz w:val="96"/>
          <w:szCs w:val="96"/>
          <w:shd w:val="clear" w:color="auto" w:fill="FFFFFF"/>
          <w:lang w:val="en-CA" w:eastAsia="en-CA"/>
        </w:rPr>
        <w:t xml:space="preserve">Simply place your information and photographs in the template provided </w:t>
      </w:r>
    </w:p>
    <w:p w14:paraId="1E9263E4" w14:textId="77777777" w:rsidR="00AF5938" w:rsidRPr="00AF5938" w:rsidRDefault="00AF5938" w:rsidP="00AF5938">
      <w:pPr>
        <w:spacing w:after="75" w:line="345" w:lineRule="atLeast"/>
        <w:jc w:val="center"/>
        <w:rPr>
          <w:rFonts w:ascii="Arial" w:hAnsi="Arial" w:cs="Arial"/>
          <w:i/>
          <w:iCs/>
          <w:w w:val="80"/>
          <w:sz w:val="96"/>
          <w:szCs w:val="96"/>
          <w:lang w:val="en-CA"/>
        </w:rPr>
      </w:pPr>
      <w:r w:rsidRPr="00AF5938">
        <w:rPr>
          <w:rFonts w:ascii="Arial" w:hAnsi="Arial" w:cs="Arial"/>
          <w:color w:val="002F40"/>
          <w:kern w:val="0"/>
          <w:sz w:val="96"/>
          <w:szCs w:val="96"/>
          <w:shd w:val="clear" w:color="auto" w:fill="FFFFFF"/>
          <w:lang w:val="en-CA" w:eastAsia="en-CA"/>
        </w:rPr>
        <w:t>Save it as a pdf and send it back to us and LINK it to your social media outlets.</w:t>
      </w:r>
    </w:p>
    <w:p w14:paraId="3D8B37D6" w14:textId="6A1B1FD0" w:rsidR="00311993" w:rsidRDefault="00311993">
      <w:pPr>
        <w:rPr>
          <w:sz w:val="96"/>
          <w:szCs w:val="96"/>
        </w:rPr>
      </w:pPr>
    </w:p>
    <w:p w14:paraId="2DA06F11" w14:textId="7ED1A65B" w:rsidR="00AF5938" w:rsidRPr="00AF5938" w:rsidRDefault="00AF5938">
      <w:pPr>
        <w:rPr>
          <w:sz w:val="36"/>
          <w:szCs w:val="36"/>
        </w:rPr>
      </w:pPr>
    </w:p>
    <w:p w14:paraId="4BE7E054" w14:textId="19147EA0" w:rsidR="00AF5938" w:rsidRPr="00AF5938" w:rsidRDefault="00AF5938" w:rsidP="00AF5938">
      <w:pPr>
        <w:widowControl w:val="0"/>
        <w:spacing w:line="360" w:lineRule="exact"/>
        <w:jc w:val="center"/>
        <w:rPr>
          <w:sz w:val="96"/>
          <w:szCs w:val="96"/>
        </w:rPr>
      </w:pPr>
      <w:hyperlink r:id="rId33" w:history="1">
        <w:r w:rsidRPr="00AF5938">
          <w:rPr>
            <w:rStyle w:val="Hyperlink"/>
            <w:rFonts w:ascii="Arial" w:hAnsi="Arial" w:cs="Arial"/>
            <w:kern w:val="0"/>
            <w:sz w:val="36"/>
            <w:szCs w:val="36"/>
            <w:shd w:val="clear" w:color="auto" w:fill="FFFFFF"/>
            <w:lang w:val="en-CA" w:eastAsia="en-CA"/>
          </w:rPr>
          <w:t xml:space="preserve">Just click here to have one </w:t>
        </w:r>
        <w:proofErr w:type="gramStart"/>
        <w:r w:rsidRPr="00AF5938">
          <w:rPr>
            <w:rStyle w:val="Hyperlink"/>
            <w:rFonts w:ascii="Arial" w:hAnsi="Arial" w:cs="Arial"/>
            <w:kern w:val="0"/>
            <w:sz w:val="36"/>
            <w:szCs w:val="36"/>
            <w:shd w:val="clear" w:color="auto" w:fill="FFFFFF"/>
            <w:lang w:val="en-CA" w:eastAsia="en-CA"/>
          </w:rPr>
          <w:t xml:space="preserve">of </w:t>
        </w:r>
        <w:r w:rsidRPr="00AF5938">
          <w:rPr>
            <w:rStyle w:val="Hyperlink"/>
            <w:rFonts w:ascii="Arial" w:hAnsi="Arial" w:cs="Arial"/>
            <w:kern w:val="0"/>
            <w:sz w:val="36"/>
            <w:szCs w:val="36"/>
            <w:shd w:val="clear" w:color="auto" w:fill="FFFFFF"/>
            <w:lang w:val="en-CA" w:eastAsia="en-CA"/>
          </w:rPr>
          <w:t xml:space="preserve"> </w:t>
        </w:r>
        <w:r w:rsidRPr="00AF5938">
          <w:rPr>
            <w:rStyle w:val="Hyperlink"/>
            <w:rFonts w:ascii="Arial" w:hAnsi="Arial" w:cs="Arial"/>
            <w:kern w:val="0"/>
            <w:sz w:val="36"/>
            <w:szCs w:val="36"/>
            <w:shd w:val="clear" w:color="auto" w:fill="FFFFFF"/>
            <w:lang w:val="en-CA" w:eastAsia="en-CA"/>
          </w:rPr>
          <w:t>our</w:t>
        </w:r>
        <w:proofErr w:type="gramEnd"/>
        <w:r w:rsidRPr="00AF5938">
          <w:rPr>
            <w:rStyle w:val="Hyperlink"/>
            <w:rFonts w:ascii="Arial" w:hAnsi="Arial" w:cs="Arial"/>
            <w:kern w:val="0"/>
            <w:sz w:val="36"/>
            <w:szCs w:val="36"/>
            <w:shd w:val="clear" w:color="auto" w:fill="FFFFFF"/>
            <w:lang w:val="en-CA" w:eastAsia="en-CA"/>
          </w:rPr>
          <w:t xml:space="preserve"> representatives contact you</w:t>
        </w:r>
      </w:hyperlink>
    </w:p>
    <w:sectPr w:rsidR="00AF5938" w:rsidRPr="00AF5938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A08D1" w14:textId="77777777" w:rsidR="008D7D00" w:rsidRDefault="008D7D00" w:rsidP="007721A7">
      <w:r>
        <w:separator/>
      </w:r>
    </w:p>
  </w:endnote>
  <w:endnote w:type="continuationSeparator" w:id="0">
    <w:p w14:paraId="7D3B6171" w14:textId="77777777" w:rsidR="008D7D00" w:rsidRDefault="008D7D00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FB34D" w14:textId="77777777" w:rsidR="008D7D00" w:rsidRDefault="008D7D00" w:rsidP="007721A7">
      <w:r>
        <w:separator/>
      </w:r>
    </w:p>
  </w:footnote>
  <w:footnote w:type="continuationSeparator" w:id="0">
    <w:p w14:paraId="79A604EC" w14:textId="77777777" w:rsidR="008D7D00" w:rsidRDefault="008D7D00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11"/>
    <w:rsid w:val="00007736"/>
    <w:rsid w:val="00142DBD"/>
    <w:rsid w:val="001972DB"/>
    <w:rsid w:val="002876CE"/>
    <w:rsid w:val="00311993"/>
    <w:rsid w:val="0039056D"/>
    <w:rsid w:val="004227C5"/>
    <w:rsid w:val="004E644B"/>
    <w:rsid w:val="00502F85"/>
    <w:rsid w:val="00574B11"/>
    <w:rsid w:val="0064717B"/>
    <w:rsid w:val="00732806"/>
    <w:rsid w:val="007721A7"/>
    <w:rsid w:val="007B46E6"/>
    <w:rsid w:val="008160F6"/>
    <w:rsid w:val="008335F4"/>
    <w:rsid w:val="00850922"/>
    <w:rsid w:val="00861B67"/>
    <w:rsid w:val="008846FA"/>
    <w:rsid w:val="008D2950"/>
    <w:rsid w:val="008D7D00"/>
    <w:rsid w:val="00922091"/>
    <w:rsid w:val="00942A89"/>
    <w:rsid w:val="00950C84"/>
    <w:rsid w:val="0098659F"/>
    <w:rsid w:val="00AC5CD1"/>
    <w:rsid w:val="00AF5938"/>
    <w:rsid w:val="00B17133"/>
    <w:rsid w:val="00BB0C9E"/>
    <w:rsid w:val="00BE1204"/>
    <w:rsid w:val="00BE597E"/>
    <w:rsid w:val="00C26270"/>
    <w:rsid w:val="00CD13FF"/>
    <w:rsid w:val="00D60B92"/>
    <w:rsid w:val="00D912F9"/>
    <w:rsid w:val="00DB5EA0"/>
    <w:rsid w:val="00E047DF"/>
    <w:rsid w:val="00E11B8E"/>
    <w:rsid w:val="00ED0330"/>
    <w:rsid w:val="00FB077E"/>
    <w:rsid w:val="00FC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80C37"/>
  <w15:chartTrackingRefBased/>
  <w15:docId w15:val="{795B1B74-4F0B-4738-B77D-00E1D2F6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7736"/>
    <w:rPr>
      <w:rFonts w:ascii="Times New Roman" w:eastAsia="Times New Roman" w:hAnsi="Times New Roman"/>
      <w:color w:val="212120"/>
      <w:kern w:val="28"/>
    </w:rPr>
  </w:style>
  <w:style w:type="paragraph" w:styleId="Heading4">
    <w:name w:val="heading 4"/>
    <w:basedOn w:val="Normal"/>
    <w:link w:val="Heading4Char"/>
    <w:uiPriority w:val="9"/>
    <w:qFormat/>
    <w:rsid w:val="00850922"/>
    <w:pPr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customStyle="1" w:styleId="color11">
    <w:name w:val="color_11"/>
    <w:basedOn w:val="DefaultParagraphFont"/>
    <w:rsid w:val="00574B11"/>
  </w:style>
  <w:style w:type="character" w:customStyle="1" w:styleId="Heading4Char">
    <w:name w:val="Heading 4 Char"/>
    <w:basedOn w:val="DefaultParagraphFont"/>
    <w:link w:val="Heading4"/>
    <w:uiPriority w:val="9"/>
    <w:rsid w:val="00850922"/>
    <w:rPr>
      <w:rFonts w:ascii="Times New Roman" w:eastAsia="Times New Roman" w:hAnsi="Times New Roman"/>
      <w:b/>
      <w:bCs/>
      <w:sz w:val="24"/>
      <w:szCs w:val="24"/>
      <w:lang w:val="en-CA" w:eastAsia="en-CA"/>
    </w:rPr>
  </w:style>
  <w:style w:type="paragraph" w:styleId="NormalWeb">
    <w:name w:val="Normal (Web)"/>
    <w:basedOn w:val="Normal"/>
    <w:uiPriority w:val="99"/>
    <w:semiHidden/>
    <w:unhideWhenUsed/>
    <w:rsid w:val="00850922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E11B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B8E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98659F"/>
    <w:pPr>
      <w:spacing w:before="100" w:beforeAutospacing="1" w:after="100" w:afterAutospacing="1"/>
    </w:pPr>
    <w:rPr>
      <w:color w:val="auto"/>
      <w:kern w:val="0"/>
      <w:sz w:val="24"/>
      <w:szCs w:val="24"/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AF59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2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ilmstreamvideo.com/contact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https://www.filmstreamvideo.com/contact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filmstreamvideo.com/contact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hyperlink" Target="https://www.filmstreamvideo.com/contac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www.filmstreamvideo.com/contact" TargetMode="External"/><Relationship Id="rId29" Type="http://schemas.openxmlformats.org/officeDocument/2006/relationships/diagramLayout" Target="diagrams/layout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filmstreamvideo.com/contact" TargetMode="External"/><Relationship Id="rId32" Type="http://schemas.microsoft.com/office/2007/relationships/diagramDrawing" Target="diagrams/drawing1.xml"/><Relationship Id="rId5" Type="http://schemas.openxmlformats.org/officeDocument/2006/relationships/endnotes" Target="endnotes.xml"/><Relationship Id="rId15" Type="http://schemas.openxmlformats.org/officeDocument/2006/relationships/image" Target="media/image7.svg"/><Relationship Id="rId23" Type="http://schemas.openxmlformats.org/officeDocument/2006/relationships/hyperlink" Target="https://www.filmstreamvideo.com/contact" TargetMode="External"/><Relationship Id="rId28" Type="http://schemas.openxmlformats.org/officeDocument/2006/relationships/diagramData" Target="diagrams/data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footnotes" Target="footnotes.xml"/><Relationship Id="rId9" Type="http://schemas.openxmlformats.org/officeDocument/2006/relationships/hyperlink" Target="https://my.matterport.com/show/?m=TwfaxHuTMx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diagramQuickStyle" Target="diagrams/quickStyle1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atterport\5\TF16402925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68F9C3-6D99-445B-9254-88EB906B2465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</dgm:pt>
    <dgm:pt modelId="{126770B5-330B-4373-9C2D-27E06B03D09A}">
      <dgm:prSet phldrT="[Text]"/>
      <dgm:spPr/>
      <dgm:t>
        <a:bodyPr/>
        <a:lstStyle/>
        <a:p>
          <a:r>
            <a:rPr lang="en-CA"/>
            <a:t>OTHER LISTINGS</a:t>
          </a:r>
        </a:p>
      </dgm:t>
    </dgm:pt>
    <dgm:pt modelId="{DFC14071-48D9-4264-A50A-C0F460BCA27A}" type="parTrans" cxnId="{0BA9E76B-592E-4E4B-895F-3315152292C9}">
      <dgm:prSet/>
      <dgm:spPr/>
      <dgm:t>
        <a:bodyPr/>
        <a:lstStyle/>
        <a:p>
          <a:endParaRPr lang="en-CA"/>
        </a:p>
      </dgm:t>
    </dgm:pt>
    <dgm:pt modelId="{08167847-B418-416A-8DED-F7CE4860AA76}" type="sibTrans" cxnId="{0BA9E76B-592E-4E4B-895F-3315152292C9}">
      <dgm:prSet/>
      <dgm:spPr/>
      <dgm:t>
        <a:bodyPr/>
        <a:lstStyle/>
        <a:p>
          <a:endParaRPr lang="en-CA"/>
        </a:p>
      </dgm:t>
    </dgm:pt>
    <dgm:pt modelId="{E6E91AA8-E810-4E63-867E-EA47B0425872}" type="pres">
      <dgm:prSet presAssocID="{EC68F9C3-6D99-445B-9254-88EB906B2465}" presName="Name0" presStyleCnt="0">
        <dgm:presLayoutVars>
          <dgm:dir/>
          <dgm:animLvl val="lvl"/>
          <dgm:resizeHandles val="exact"/>
        </dgm:presLayoutVars>
      </dgm:prSet>
      <dgm:spPr/>
    </dgm:pt>
    <dgm:pt modelId="{179082C6-BA7C-4E07-AFA6-2C4F501544B7}" type="pres">
      <dgm:prSet presAssocID="{EC68F9C3-6D99-445B-9254-88EB906B2465}" presName="dummy" presStyleCnt="0"/>
      <dgm:spPr/>
    </dgm:pt>
    <dgm:pt modelId="{69097D81-CF69-4C33-B376-39F110178B46}" type="pres">
      <dgm:prSet presAssocID="{EC68F9C3-6D99-445B-9254-88EB906B2465}" presName="linH" presStyleCnt="0"/>
      <dgm:spPr/>
    </dgm:pt>
    <dgm:pt modelId="{C4E79E6D-7B79-419B-B66B-CCC68DE0E061}" type="pres">
      <dgm:prSet presAssocID="{EC68F9C3-6D99-445B-9254-88EB906B2465}" presName="padding1" presStyleCnt="0"/>
      <dgm:spPr/>
    </dgm:pt>
    <dgm:pt modelId="{88F24C5A-5542-4132-B696-0F571BCE8F6C}" type="pres">
      <dgm:prSet presAssocID="{126770B5-330B-4373-9C2D-27E06B03D09A}" presName="linV" presStyleCnt="0"/>
      <dgm:spPr/>
    </dgm:pt>
    <dgm:pt modelId="{83AEFE64-8AAA-49BF-A507-4BD05C07B9BA}" type="pres">
      <dgm:prSet presAssocID="{126770B5-330B-4373-9C2D-27E06B03D09A}" presName="spVertical1" presStyleCnt="0"/>
      <dgm:spPr/>
    </dgm:pt>
    <dgm:pt modelId="{77286BC6-B8F4-4F01-BAAF-947A8DEF275D}" type="pres">
      <dgm:prSet presAssocID="{126770B5-330B-4373-9C2D-27E06B03D09A}" presName="parTx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20D90123-DA6C-407C-8400-C0C9880D443B}" type="pres">
      <dgm:prSet presAssocID="{126770B5-330B-4373-9C2D-27E06B03D09A}" presName="spVertical2" presStyleCnt="0"/>
      <dgm:spPr/>
    </dgm:pt>
    <dgm:pt modelId="{9A64663C-BF24-4A8D-AA46-A34B6F5090DE}" type="pres">
      <dgm:prSet presAssocID="{126770B5-330B-4373-9C2D-27E06B03D09A}" presName="spVertical3" presStyleCnt="0"/>
      <dgm:spPr/>
    </dgm:pt>
    <dgm:pt modelId="{D1E829BB-0840-4DBB-9374-CC84585BF466}" type="pres">
      <dgm:prSet presAssocID="{EC68F9C3-6D99-445B-9254-88EB906B2465}" presName="padding2" presStyleCnt="0"/>
      <dgm:spPr/>
    </dgm:pt>
    <dgm:pt modelId="{557746A8-9DBB-4FBF-871E-C44AC528A090}" type="pres">
      <dgm:prSet presAssocID="{EC68F9C3-6D99-445B-9254-88EB906B2465}" presName="negArrow" presStyleCnt="0"/>
      <dgm:spPr/>
    </dgm:pt>
    <dgm:pt modelId="{4F3D6060-1A44-4D0A-B57B-509495E9EB81}" type="pres">
      <dgm:prSet presAssocID="{EC68F9C3-6D99-445B-9254-88EB906B2465}" presName="backgroundArrow" presStyleLbl="node1" presStyleIdx="0" presStyleCnt="1"/>
      <dgm:spPr/>
    </dgm:pt>
  </dgm:ptLst>
  <dgm:cxnLst>
    <dgm:cxn modelId="{95BD9E44-4619-4FF8-A153-C91A0DD2F53A}" type="presOf" srcId="{126770B5-330B-4373-9C2D-27E06B03D09A}" destId="{77286BC6-B8F4-4F01-BAAF-947A8DEF275D}" srcOrd="0" destOrd="0" presId="urn:microsoft.com/office/officeart/2005/8/layout/hProcess3"/>
    <dgm:cxn modelId="{0BA9E76B-592E-4E4B-895F-3315152292C9}" srcId="{EC68F9C3-6D99-445B-9254-88EB906B2465}" destId="{126770B5-330B-4373-9C2D-27E06B03D09A}" srcOrd="0" destOrd="0" parTransId="{DFC14071-48D9-4264-A50A-C0F460BCA27A}" sibTransId="{08167847-B418-416A-8DED-F7CE4860AA76}"/>
    <dgm:cxn modelId="{A52DF272-A6CB-48C0-9598-47CF9A3C2199}" type="presOf" srcId="{EC68F9C3-6D99-445B-9254-88EB906B2465}" destId="{E6E91AA8-E810-4E63-867E-EA47B0425872}" srcOrd="0" destOrd="0" presId="urn:microsoft.com/office/officeart/2005/8/layout/hProcess3"/>
    <dgm:cxn modelId="{A9DA6390-1818-4CD4-9AEF-B49BB0879FB1}" type="presParOf" srcId="{E6E91AA8-E810-4E63-867E-EA47B0425872}" destId="{179082C6-BA7C-4E07-AFA6-2C4F501544B7}" srcOrd="0" destOrd="0" presId="urn:microsoft.com/office/officeart/2005/8/layout/hProcess3"/>
    <dgm:cxn modelId="{9510F19B-998C-4D23-807D-322620D48F39}" type="presParOf" srcId="{E6E91AA8-E810-4E63-867E-EA47B0425872}" destId="{69097D81-CF69-4C33-B376-39F110178B46}" srcOrd="1" destOrd="0" presId="urn:microsoft.com/office/officeart/2005/8/layout/hProcess3"/>
    <dgm:cxn modelId="{C93F6C14-5475-475F-AA6D-B6896F79D537}" type="presParOf" srcId="{69097D81-CF69-4C33-B376-39F110178B46}" destId="{C4E79E6D-7B79-419B-B66B-CCC68DE0E061}" srcOrd="0" destOrd="0" presId="urn:microsoft.com/office/officeart/2005/8/layout/hProcess3"/>
    <dgm:cxn modelId="{88AD5E03-86EF-4DB3-8716-0FE7BC637614}" type="presParOf" srcId="{69097D81-CF69-4C33-B376-39F110178B46}" destId="{88F24C5A-5542-4132-B696-0F571BCE8F6C}" srcOrd="1" destOrd="0" presId="urn:microsoft.com/office/officeart/2005/8/layout/hProcess3"/>
    <dgm:cxn modelId="{34C560F5-F7EA-49A4-8C25-960BD31C86A1}" type="presParOf" srcId="{88F24C5A-5542-4132-B696-0F571BCE8F6C}" destId="{83AEFE64-8AAA-49BF-A507-4BD05C07B9BA}" srcOrd="0" destOrd="0" presId="urn:microsoft.com/office/officeart/2005/8/layout/hProcess3"/>
    <dgm:cxn modelId="{237B45EB-5E20-47D1-BE29-183E0FF9CE67}" type="presParOf" srcId="{88F24C5A-5542-4132-B696-0F571BCE8F6C}" destId="{77286BC6-B8F4-4F01-BAAF-947A8DEF275D}" srcOrd="1" destOrd="0" presId="urn:microsoft.com/office/officeart/2005/8/layout/hProcess3"/>
    <dgm:cxn modelId="{A584E2F5-7CF7-40A0-A13A-705BDC7CB15C}" type="presParOf" srcId="{88F24C5A-5542-4132-B696-0F571BCE8F6C}" destId="{20D90123-DA6C-407C-8400-C0C9880D443B}" srcOrd="2" destOrd="0" presId="urn:microsoft.com/office/officeart/2005/8/layout/hProcess3"/>
    <dgm:cxn modelId="{73A637C6-1B2B-4F0F-BB6D-188A3F414172}" type="presParOf" srcId="{88F24C5A-5542-4132-B696-0F571BCE8F6C}" destId="{9A64663C-BF24-4A8D-AA46-A34B6F5090DE}" srcOrd="3" destOrd="0" presId="urn:microsoft.com/office/officeart/2005/8/layout/hProcess3"/>
    <dgm:cxn modelId="{6680ABEE-0B39-4DB6-86A4-5433FA6E66E1}" type="presParOf" srcId="{69097D81-CF69-4C33-B376-39F110178B46}" destId="{D1E829BB-0840-4DBB-9374-CC84585BF466}" srcOrd="2" destOrd="0" presId="urn:microsoft.com/office/officeart/2005/8/layout/hProcess3"/>
    <dgm:cxn modelId="{67F88191-815D-4D0F-83A7-6AE7E4418C79}" type="presParOf" srcId="{69097D81-CF69-4C33-B376-39F110178B46}" destId="{557746A8-9DBB-4FBF-871E-C44AC528A090}" srcOrd="3" destOrd="0" presId="urn:microsoft.com/office/officeart/2005/8/layout/hProcess3"/>
    <dgm:cxn modelId="{2D5F819C-BE86-4784-97BE-602F725E031D}" type="presParOf" srcId="{69097D81-CF69-4C33-B376-39F110178B46}" destId="{4F3D6060-1A44-4D0A-B57B-509495E9EB81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3D6060-1A44-4D0A-B57B-509495E9EB81}">
      <dsp:nvSpPr>
        <dsp:cNvPr id="0" name=""/>
        <dsp:cNvSpPr/>
      </dsp:nvSpPr>
      <dsp:spPr>
        <a:xfrm>
          <a:off x="0" y="32429"/>
          <a:ext cx="1661160" cy="720000"/>
        </a:xfrm>
        <a:prstGeom prst="right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286BC6-B8F4-4F01-BAAF-947A8DEF275D}">
      <dsp:nvSpPr>
        <dsp:cNvPr id="0" name=""/>
        <dsp:cNvSpPr/>
      </dsp:nvSpPr>
      <dsp:spPr>
        <a:xfrm>
          <a:off x="133995" y="212430"/>
          <a:ext cx="1361048" cy="360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01600" rIns="0" bIns="1016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CA" sz="1000" kern="1200"/>
            <a:t>OTHER LISTINGS</a:t>
          </a:r>
        </a:p>
      </dsp:txBody>
      <dsp:txXfrm>
        <a:off x="133995" y="212430"/>
        <a:ext cx="1361048" cy="360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TF16402925</Template>
  <TotalTime>23</TotalTime>
  <Pages>4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WREGGITT</dc:creator>
  <cp:keywords/>
  <dc:description/>
  <cp:lastModifiedBy>Dave Wreggitt</cp:lastModifiedBy>
  <cp:revision>8</cp:revision>
  <cp:lastPrinted>2018-11-13T07:14:00Z</cp:lastPrinted>
  <dcterms:created xsi:type="dcterms:W3CDTF">2018-11-13T06:53:00Z</dcterms:created>
  <dcterms:modified xsi:type="dcterms:W3CDTF">2018-11-13T07:15:00Z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