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template.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600" w:firstRow="0" w:lastRow="0" w:firstColumn="0" w:lastColumn="0" w:noHBand="1" w:noVBand="1"/>
      </w:tblPr>
      <w:tblGrid>
        <w:gridCol w:w="2790"/>
        <w:gridCol w:w="2160"/>
        <w:gridCol w:w="450"/>
        <w:gridCol w:w="270"/>
        <w:gridCol w:w="4698"/>
      </w:tblGrid>
      <w:tr w:rsidR="00472FAE" w:rsidTr="000B4528">
        <w:trPr>
          <w:jc w:val="center"/>
        </w:trPr>
        <w:tc>
          <w:tcPr>
            <w:tcW w:w="4950" w:type="dxa"/>
            <w:gridSpan w:val="2"/>
            <w:vMerge w:val="restart"/>
            <w:vAlign w:val="center"/>
          </w:tcPr>
          <w:p w:rsidR="00472FAE" w:rsidRPr="00472FAE" w:rsidRDefault="00472FAE" w:rsidP="00472FAE">
            <w:pPr>
              <w:pStyle w:val="Title"/>
            </w:pPr>
            <w:sdt>
              <w:sdtPr>
                <w:id w:val="1307354623"/>
                <w:placeholder>
                  <w:docPart w:val="561A4638A15F4E97839F25B239A1CAC6"/>
                </w:placeholder>
                <w:temporary/>
                <w:showingPlcHdr/>
                <w15:appearance w15:val="hidden"/>
              </w:sdtPr>
              <w:sdtContent>
                <w:r w:rsidRPr="00472FAE">
                  <w:t xml:space="preserve">PARENT TEACHERS ASSOCIATION </w:t>
                </w:r>
                <w:r w:rsidRPr="00472FAE">
                  <w:rPr>
                    <w:b w:val="0"/>
                  </w:rPr>
                  <w:t>20XX</w:t>
                </w:r>
              </w:sdtContent>
            </w:sdt>
          </w:p>
        </w:tc>
        <w:tc>
          <w:tcPr>
            <w:tcW w:w="720" w:type="dxa"/>
            <w:gridSpan w:val="2"/>
          </w:tcPr>
          <w:p w:rsidR="00472FAE" w:rsidRDefault="00472FAE" w:rsidP="00D261BA">
            <w:pPr>
              <w:rPr>
                <w:noProof/>
              </w:rPr>
            </w:pPr>
          </w:p>
        </w:tc>
        <w:tc>
          <w:tcPr>
            <w:tcW w:w="4698" w:type="dxa"/>
            <w:vAlign w:val="center"/>
          </w:tcPr>
          <w:p w:rsidR="00472FAE" w:rsidRPr="00D261BA" w:rsidRDefault="00472FAE" w:rsidP="00D261BA">
            <w:pPr>
              <w:pStyle w:val="Heading1"/>
              <w:jc w:val="right"/>
            </w:pPr>
            <w:sdt>
              <w:sdtPr>
                <w:id w:val="1855377995"/>
                <w:placeholder>
                  <w:docPart w:val="2704C8B3FAD94D4BA57F8C09848EB282"/>
                </w:placeholder>
                <w:temporary/>
                <w:showingPlcHdr/>
                <w15:appearance w15:val="hidden"/>
              </w:sdtPr>
              <w:sdtContent>
                <w:r w:rsidRPr="00D261BA">
                  <w:t>SCHOOL NAME APPEARS HERE</w:t>
                </w:r>
              </w:sdtContent>
            </w:sdt>
          </w:p>
        </w:tc>
      </w:tr>
      <w:tr w:rsidR="00472FAE" w:rsidTr="000B4528">
        <w:trPr>
          <w:jc w:val="center"/>
        </w:trPr>
        <w:tc>
          <w:tcPr>
            <w:tcW w:w="4950" w:type="dxa"/>
            <w:gridSpan w:val="2"/>
            <w:vMerge/>
          </w:tcPr>
          <w:p w:rsidR="00472FAE" w:rsidRDefault="00472FAE" w:rsidP="00472FAE">
            <w:pPr>
              <w:pStyle w:val="Title"/>
              <w:rPr>
                <w:noProof/>
              </w:rPr>
            </w:pPr>
          </w:p>
        </w:tc>
        <w:tc>
          <w:tcPr>
            <w:tcW w:w="720" w:type="dxa"/>
            <w:gridSpan w:val="2"/>
          </w:tcPr>
          <w:p w:rsidR="00472FAE" w:rsidRDefault="00472FAE" w:rsidP="00D261BA">
            <w:pPr>
              <w:rPr>
                <w:noProof/>
              </w:rPr>
            </w:pPr>
          </w:p>
        </w:tc>
        <w:tc>
          <w:tcPr>
            <w:tcW w:w="4698" w:type="dxa"/>
            <w:vAlign w:val="center"/>
          </w:tcPr>
          <w:p w:rsidR="00472FAE" w:rsidRPr="00D261BA" w:rsidRDefault="00472FAE" w:rsidP="00D261BA">
            <w:pPr>
              <w:pStyle w:val="Heading1"/>
              <w:jc w:val="right"/>
            </w:pPr>
            <w:sdt>
              <w:sdtPr>
                <w:id w:val="-896355017"/>
                <w:placeholder>
                  <w:docPart w:val="18CAF37C4CE74F4685BC8A35ABE9C035"/>
                </w:placeholder>
                <w:temporary/>
                <w:showingPlcHdr/>
                <w15:appearance w15:val="hidden"/>
              </w:sdtPr>
              <w:sdtContent>
                <w:r w:rsidRPr="00D261BA">
                  <w:t>THE PTA NEWSLETTER</w:t>
                </w:r>
              </w:sdtContent>
            </w:sdt>
          </w:p>
        </w:tc>
      </w:tr>
      <w:tr w:rsidR="00472FAE" w:rsidTr="000B4528">
        <w:trPr>
          <w:trHeight w:val="405"/>
          <w:jc w:val="center"/>
        </w:trPr>
        <w:tc>
          <w:tcPr>
            <w:tcW w:w="4950" w:type="dxa"/>
            <w:gridSpan w:val="2"/>
            <w:vMerge/>
          </w:tcPr>
          <w:p w:rsidR="00472FAE" w:rsidRDefault="00472FAE" w:rsidP="00472FAE">
            <w:pPr>
              <w:pStyle w:val="Title"/>
              <w:rPr>
                <w:noProof/>
              </w:rPr>
            </w:pPr>
          </w:p>
        </w:tc>
        <w:tc>
          <w:tcPr>
            <w:tcW w:w="720" w:type="dxa"/>
            <w:gridSpan w:val="2"/>
          </w:tcPr>
          <w:p w:rsidR="00472FAE" w:rsidRDefault="00472FAE" w:rsidP="00D261BA">
            <w:pPr>
              <w:rPr>
                <w:noProof/>
              </w:rPr>
            </w:pPr>
          </w:p>
        </w:tc>
        <w:tc>
          <w:tcPr>
            <w:tcW w:w="4698" w:type="dxa"/>
            <w:vAlign w:val="center"/>
          </w:tcPr>
          <w:p w:rsidR="00472FAE" w:rsidRDefault="00472FAE" w:rsidP="00D261BA">
            <w:pPr>
              <w:jc w:val="right"/>
              <w:rPr>
                <w:noProof/>
              </w:rPr>
            </w:pPr>
            <w:sdt>
              <w:sdtPr>
                <w:id w:val="2098897899"/>
                <w:placeholder>
                  <w:docPart w:val="BB94ACAC70D0411EBD55F6AA6956529E"/>
                </w:placeholder>
                <w:temporary/>
                <w:showingPlcHdr/>
                <w15:appearance w15:val="hidden"/>
              </w:sdtPr>
              <w:sdtContent>
                <w:r w:rsidRPr="00D261BA">
                  <w:t>Grade</w:t>
                </w:r>
              </w:sdtContent>
            </w:sdt>
            <w:r w:rsidRPr="00D261BA">
              <w:t xml:space="preserve"> | </w:t>
            </w:r>
            <w:sdt>
              <w:sdtPr>
                <w:id w:val="-756832302"/>
                <w:placeholder>
                  <w:docPart w:val="EEC2F0BE4B1845E5938B7F1BBACD526B"/>
                </w:placeholder>
                <w:temporary/>
                <w:showingPlcHdr/>
                <w15:appearance w15:val="hidden"/>
              </w:sdtPr>
              <w:sdtContent>
                <w:r w:rsidRPr="00D261BA">
                  <w:t>Date</w:t>
                </w:r>
              </w:sdtContent>
            </w:sdt>
            <w:r w:rsidRPr="00D261BA">
              <w:t xml:space="preserve"> | </w:t>
            </w:r>
            <w:sdt>
              <w:sdtPr>
                <w:id w:val="-1178277078"/>
                <w:placeholder>
                  <w:docPart w:val="DD8B9F0B388F41ED88ABA74A60F2C50A"/>
                </w:placeholder>
                <w:temporary/>
                <w:showingPlcHdr/>
                <w15:appearance w15:val="hidden"/>
              </w:sdtPr>
              <w:sdtContent>
                <w:r w:rsidRPr="00D261BA">
                  <w:t>Time</w:t>
                </w:r>
              </w:sdtContent>
            </w:sdt>
          </w:p>
        </w:tc>
      </w:tr>
      <w:tr w:rsidR="00F16684" w:rsidTr="000B4528">
        <w:trPr>
          <w:trHeight w:val="2445"/>
          <w:jc w:val="center"/>
        </w:trPr>
        <w:tc>
          <w:tcPr>
            <w:tcW w:w="4950" w:type="dxa"/>
            <w:gridSpan w:val="2"/>
            <w:vMerge/>
            <w:vAlign w:val="center"/>
          </w:tcPr>
          <w:p w:rsidR="00F16684" w:rsidRPr="00472FAE" w:rsidRDefault="00F16684" w:rsidP="00472FAE">
            <w:pPr>
              <w:pStyle w:val="Title"/>
            </w:pPr>
          </w:p>
        </w:tc>
        <w:tc>
          <w:tcPr>
            <w:tcW w:w="450" w:type="dxa"/>
            <w:vMerge w:val="restart"/>
          </w:tcPr>
          <w:p w:rsidR="00F16684" w:rsidRDefault="00F16684" w:rsidP="00472FAE">
            <w:pPr>
              <w:rPr>
                <w:noProof/>
              </w:rPr>
            </w:pPr>
          </w:p>
        </w:tc>
        <w:tc>
          <w:tcPr>
            <w:tcW w:w="4968" w:type="dxa"/>
            <w:gridSpan w:val="2"/>
            <w:vMerge w:val="restart"/>
          </w:tcPr>
          <w:sdt>
            <w:sdtPr>
              <w:id w:val="-1759904921"/>
              <w:placeholder>
                <w:docPart w:val="056A65A64ED3416BB9D7D001BC18B12C"/>
              </w:placeholder>
              <w:temporary/>
              <w:showingPlcHdr/>
              <w15:appearance w15:val="hidden"/>
            </w:sdtPr>
            <w:sdtEndPr>
              <w:rPr>
                <w:rStyle w:val="Heading2Char"/>
                <w:rFonts w:asciiTheme="majorHAnsi" w:hAnsiTheme="majorHAnsi"/>
                <w:b/>
                <w:color w:val="7030A0" w:themeColor="accent3"/>
                <w:sz w:val="40"/>
              </w:rPr>
            </w:sdtEndPr>
            <w:sdtContent>
              <w:p w:rsidR="00F16684" w:rsidRPr="00472FAE" w:rsidRDefault="00F16684" w:rsidP="00472FAE">
                <w:pPr>
                  <w:rPr>
                    <w:rStyle w:val="Heading2Char"/>
                  </w:rPr>
                </w:pPr>
                <w:r w:rsidRPr="00472FAE">
                  <w:rPr>
                    <w:rStyle w:val="Heading2Char"/>
                  </w:rPr>
                  <w:t>Newsletter Main Title Two Lines</w:t>
                </w:r>
              </w:p>
            </w:sdtContent>
          </w:sdt>
          <w:sdt>
            <w:sdtPr>
              <w:id w:val="-399360927"/>
              <w:placeholder>
                <w:docPart w:val="E4EBC339BFCD4AFA9D5AD6B179C635CF"/>
              </w:placeholder>
              <w:temporary/>
              <w:showingPlcHdr/>
              <w15:appearance w15:val="hidden"/>
            </w:sdtPr>
            <w:sdtContent>
              <w:bookmarkStart w:id="0" w:name="_GoBack" w:displacedByCustomXml="prev"/>
              <w:p w:rsidR="00F16684" w:rsidRPr="00472FAE" w:rsidRDefault="00F16684" w:rsidP="000B4528">
                <w:r>
                  <w:t>Have other images you wish to use?</w:t>
                </w:r>
                <w:r w:rsidR="000B4528">
                  <w:t xml:space="preserve"> </w:t>
                </w:r>
                <w:r>
                  <w:t xml:space="preserve"> Click twice on the image you wish to change.  Some images may need an extra click as they are part a group of images.  Keep clicking until your selection handles are around the one image you wish to replace.</w:t>
                </w:r>
              </w:p>
              <w:bookmarkEnd w:id="0" w:displacedByCustomXml="next"/>
            </w:sdtContent>
          </w:sdt>
        </w:tc>
      </w:tr>
      <w:tr w:rsidR="00F16684" w:rsidTr="000B4528">
        <w:trPr>
          <w:trHeight w:val="981"/>
          <w:jc w:val="center"/>
        </w:trPr>
        <w:tc>
          <w:tcPr>
            <w:tcW w:w="4950" w:type="dxa"/>
            <w:gridSpan w:val="2"/>
            <w:vAlign w:val="center"/>
          </w:tcPr>
          <w:p w:rsidR="00F16684" w:rsidRPr="00F16684" w:rsidRDefault="00F16684" w:rsidP="00F16684"/>
        </w:tc>
        <w:tc>
          <w:tcPr>
            <w:tcW w:w="450" w:type="dxa"/>
            <w:vMerge/>
          </w:tcPr>
          <w:p w:rsidR="00F16684" w:rsidRDefault="00F16684" w:rsidP="00472FAE">
            <w:pPr>
              <w:rPr>
                <w:noProof/>
              </w:rPr>
            </w:pPr>
          </w:p>
        </w:tc>
        <w:tc>
          <w:tcPr>
            <w:tcW w:w="4968" w:type="dxa"/>
            <w:gridSpan w:val="2"/>
            <w:vMerge/>
          </w:tcPr>
          <w:p w:rsidR="00F16684" w:rsidRPr="00472FAE" w:rsidRDefault="00F16684" w:rsidP="00472FAE"/>
        </w:tc>
      </w:tr>
      <w:tr w:rsidR="00F16684" w:rsidTr="000B4528">
        <w:trPr>
          <w:trHeight w:val="1246"/>
          <w:jc w:val="center"/>
        </w:trPr>
        <w:tc>
          <w:tcPr>
            <w:tcW w:w="4950" w:type="dxa"/>
            <w:gridSpan w:val="2"/>
            <w:vMerge w:val="restart"/>
          </w:tcPr>
          <w:sdt>
            <w:sdtPr>
              <w:id w:val="905195413"/>
              <w:placeholder>
                <w:docPart w:val="146BEAD00B534EDDB5DC9B59E1502229"/>
              </w:placeholder>
              <w:temporary/>
              <w:showingPlcHdr/>
              <w15:appearance w15:val="hidden"/>
            </w:sdtPr>
            <w:sdtEndPr>
              <w:rPr>
                <w:rStyle w:val="PlaceholderText"/>
              </w:rPr>
            </w:sdtEndPr>
            <w:sdtContent>
              <w:p w:rsidR="00F16684" w:rsidRPr="00472FAE" w:rsidRDefault="00F16684" w:rsidP="00F16684">
                <w:pPr>
                  <w:pStyle w:val="Heading2"/>
                </w:pPr>
                <w:r w:rsidRPr="00472FAE">
                  <w:t>Section Title</w:t>
                </w:r>
                <w:r>
                  <w:t xml:space="preserve"> Parent Teachers Association</w:t>
                </w:r>
              </w:p>
            </w:sdtContent>
          </w:sdt>
          <w:sdt>
            <w:sdtPr>
              <w:id w:val="2117710558"/>
              <w:placeholder>
                <w:docPart w:val="7ABCD85E166B48C9A4547C9A6F6428AA"/>
              </w:placeholder>
              <w:temporary/>
              <w:showingPlcHdr/>
              <w15:appearance w15:val="hidden"/>
            </w:sdtPr>
            <w:sdtContent>
              <w:p w:rsidR="00F16684" w:rsidRDefault="00F16684" w:rsidP="00F16684">
                <w:r w:rsidRPr="00472FAE">
                  <w:t>We think the design of this newsletter is great as is!  But, if you do not agree, you are able to make it yours by making a few minor design tweaks!  Tips on updating specific features are available throughout this example text.</w:t>
                </w:r>
              </w:p>
              <w:p w:rsidR="00F16684" w:rsidRPr="00472FAE" w:rsidRDefault="00F16684" w:rsidP="00F16684"/>
              <w:p w:rsidR="00F16684" w:rsidRDefault="00F16684" w:rsidP="00F16684">
                <w:r w:rsidRPr="00472FAE">
                  <w:t>To change any of the text in this document, just click on the block of text you want to update!  The formatting has already been programmed for ease of formatting.</w:t>
                </w:r>
              </w:p>
              <w:p w:rsidR="00F16684" w:rsidRPr="00472FAE" w:rsidRDefault="00F16684" w:rsidP="00F16684"/>
              <w:p w:rsidR="00F16684" w:rsidRPr="00F16684" w:rsidRDefault="00F16684" w:rsidP="00F16684">
                <w:r w:rsidRPr="00472FAE">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sdtContent>
          </w:sdt>
        </w:tc>
        <w:tc>
          <w:tcPr>
            <w:tcW w:w="450" w:type="dxa"/>
            <w:vMerge/>
          </w:tcPr>
          <w:p w:rsidR="00F16684" w:rsidRDefault="00F16684" w:rsidP="00472FAE">
            <w:pPr>
              <w:rPr>
                <w:noProof/>
              </w:rPr>
            </w:pPr>
          </w:p>
        </w:tc>
        <w:tc>
          <w:tcPr>
            <w:tcW w:w="4968" w:type="dxa"/>
            <w:gridSpan w:val="2"/>
            <w:vMerge/>
          </w:tcPr>
          <w:p w:rsidR="00F16684" w:rsidRPr="00472FAE" w:rsidRDefault="00F16684" w:rsidP="00472FAE"/>
        </w:tc>
      </w:tr>
      <w:tr w:rsidR="00F16684" w:rsidTr="000B4528">
        <w:trPr>
          <w:trHeight w:val="6048"/>
          <w:jc w:val="center"/>
        </w:trPr>
        <w:tc>
          <w:tcPr>
            <w:tcW w:w="4950" w:type="dxa"/>
            <w:gridSpan w:val="2"/>
            <w:vMerge/>
          </w:tcPr>
          <w:p w:rsidR="00F16684" w:rsidRDefault="00F16684" w:rsidP="00472FAE">
            <w:pPr>
              <w:rPr>
                <w:noProof/>
              </w:rPr>
            </w:pPr>
          </w:p>
        </w:tc>
        <w:tc>
          <w:tcPr>
            <w:tcW w:w="450" w:type="dxa"/>
          </w:tcPr>
          <w:p w:rsidR="00F16684" w:rsidRDefault="00F16684" w:rsidP="00472FAE">
            <w:pPr>
              <w:rPr>
                <w:noProof/>
              </w:rPr>
            </w:pPr>
          </w:p>
        </w:tc>
        <w:tc>
          <w:tcPr>
            <w:tcW w:w="4968" w:type="dxa"/>
            <w:gridSpan w:val="2"/>
          </w:tcPr>
          <w:p w:rsidR="00F16684" w:rsidRDefault="00F16684" w:rsidP="00472FAE">
            <w:pPr>
              <w:rPr>
                <w:noProof/>
              </w:rPr>
            </w:pPr>
          </w:p>
        </w:tc>
      </w:tr>
      <w:tr w:rsidR="00472FAE" w:rsidTr="000B4528">
        <w:trPr>
          <w:trHeight w:val="1728"/>
          <w:jc w:val="center"/>
        </w:trPr>
        <w:tc>
          <w:tcPr>
            <w:tcW w:w="2790" w:type="dxa"/>
          </w:tcPr>
          <w:p w:rsidR="00472FAE" w:rsidRDefault="00472FAE" w:rsidP="00472FAE">
            <w:pPr>
              <w:rPr>
                <w:noProof/>
              </w:rPr>
            </w:pPr>
          </w:p>
        </w:tc>
        <w:sdt>
          <w:sdtPr>
            <w:id w:val="-1702245061"/>
            <w:placeholder>
              <w:docPart w:val="828DB27D52934068A8797DA2FA72141A"/>
            </w:placeholder>
            <w:temporary/>
            <w:showingPlcHdr/>
            <w15:appearance w15:val="hidden"/>
          </w:sdtPr>
          <w:sdtContent>
            <w:tc>
              <w:tcPr>
                <w:tcW w:w="7578" w:type="dxa"/>
                <w:gridSpan w:val="4"/>
                <w:vAlign w:val="center"/>
              </w:tcPr>
              <w:p w:rsidR="00472FAE" w:rsidRPr="004473C7" w:rsidRDefault="004473C7" w:rsidP="004473C7">
                <w:pPr>
                  <w:pStyle w:val="Content02"/>
                </w:pPr>
                <w:r w:rsidRPr="004473C7">
                  <w:rPr>
                    <w:rStyle w:val="PlaceholderText"/>
                    <w:color w:val="FFFFFF" w:themeColor="background1"/>
                  </w:rPr>
                  <w:t>Add some type of information that you would like to highlight here in this space.  Let the students know something fascinating or something they should look forward to coming up in the near future!</w:t>
                </w:r>
              </w:p>
            </w:tc>
          </w:sdtContent>
        </w:sdt>
      </w:tr>
    </w:tbl>
    <w:p w:rsidR="001563BE" w:rsidRPr="00472FAE" w:rsidRDefault="001563BE" w:rsidP="00D261BA">
      <w:pPr>
        <w:rPr>
          <w:sz w:val="10"/>
        </w:rPr>
      </w:pPr>
    </w:p>
    <w:p w:rsidR="001563BE" w:rsidRPr="00472FAE" w:rsidRDefault="001563BE" w:rsidP="00D261BA">
      <w:pPr>
        <w:rPr>
          <w:sz w:val="10"/>
        </w:rPr>
        <w:sectPr w:rsidR="001563BE" w:rsidRPr="00472FAE" w:rsidSect="00067811">
          <w:headerReference w:type="first" r:id="rId7"/>
          <w:pgSz w:w="12240" w:h="15840" w:code="1"/>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812"/>
        <w:gridCol w:w="2342"/>
        <w:gridCol w:w="270"/>
        <w:gridCol w:w="86"/>
        <w:gridCol w:w="995"/>
        <w:gridCol w:w="2245"/>
        <w:gridCol w:w="97"/>
        <w:gridCol w:w="250"/>
        <w:gridCol w:w="373"/>
        <w:gridCol w:w="2898"/>
      </w:tblGrid>
      <w:tr w:rsidR="00067811" w:rsidTr="004473C7">
        <w:trPr>
          <w:trHeight w:val="810"/>
          <w:jc w:val="center"/>
        </w:trPr>
        <w:tc>
          <w:tcPr>
            <w:tcW w:w="3424" w:type="dxa"/>
            <w:gridSpan w:val="3"/>
          </w:tcPr>
          <w:p w:rsidR="00067811" w:rsidRDefault="00067811" w:rsidP="00D261BA"/>
        </w:tc>
        <w:sdt>
          <w:sdtPr>
            <w:id w:val="1194499914"/>
            <w:placeholder>
              <w:docPart w:val="325F26D53456488CA5A97766A6AE1947"/>
            </w:placeholder>
            <w:temporary/>
            <w:showingPlcHdr/>
            <w15:appearance w15:val="hidden"/>
          </w:sdtPr>
          <w:sdtEndPr/>
          <w:sdtContent>
            <w:tc>
              <w:tcPr>
                <w:tcW w:w="6944" w:type="dxa"/>
                <w:gridSpan w:val="7"/>
              </w:tcPr>
              <w:p w:rsidR="00067811" w:rsidRPr="00067811" w:rsidRDefault="00067811" w:rsidP="00067811">
                <w:pPr>
                  <w:pStyle w:val="Heading3"/>
                </w:pPr>
                <w:r w:rsidRPr="00067811">
                  <w:t>Include a Section Title Here</w:t>
                </w:r>
              </w:p>
              <w:p w:rsidR="00067811" w:rsidRDefault="00067811" w:rsidP="00067811">
                <w:pPr>
                  <w:pStyle w:val="Heading3"/>
                </w:pPr>
                <w:r w:rsidRPr="00067811">
                  <w:t>Two Lines</w:t>
                </w:r>
              </w:p>
            </w:tc>
          </w:sdtContent>
        </w:sdt>
      </w:tr>
      <w:tr w:rsidR="00067811" w:rsidTr="004473C7">
        <w:trPr>
          <w:trHeight w:val="810"/>
          <w:jc w:val="center"/>
        </w:trPr>
        <w:tc>
          <w:tcPr>
            <w:tcW w:w="10368" w:type="dxa"/>
            <w:gridSpan w:val="10"/>
          </w:tcPr>
          <w:p w:rsidR="00067811" w:rsidRDefault="00067811" w:rsidP="00D261BA"/>
        </w:tc>
      </w:tr>
      <w:tr w:rsidR="00DC6299" w:rsidTr="004473C7">
        <w:trPr>
          <w:trHeight w:val="1161"/>
          <w:jc w:val="center"/>
        </w:trPr>
        <w:sdt>
          <w:sdtPr>
            <w:id w:val="-522780227"/>
            <w:placeholder>
              <w:docPart w:val="8885A19FCD604514978C53F02EA9ABDC"/>
            </w:placeholder>
            <w:temporary/>
            <w:showingPlcHdr/>
            <w15:appearance w15:val="hidden"/>
          </w:sdtPr>
          <w:sdtContent>
            <w:tc>
              <w:tcPr>
                <w:tcW w:w="10368" w:type="dxa"/>
                <w:gridSpan w:val="10"/>
                <w:vAlign w:val="center"/>
              </w:tcPr>
              <w:p w:rsidR="00DC6299" w:rsidRPr="00DC6299" w:rsidRDefault="00DC6299" w:rsidP="00DC6299">
                <w:r w:rsidRPr="00DC6299">
                  <w:t>Story tagline or highlight that you wish to pull out.  Use this space to tell the reader about something that they can expect to read in this story.</w:t>
                </w:r>
              </w:p>
            </w:tc>
          </w:sdtContent>
        </w:sdt>
      </w:tr>
      <w:tr w:rsidR="004473C7" w:rsidTr="004473C7">
        <w:trPr>
          <w:trHeight w:val="7560"/>
          <w:jc w:val="center"/>
        </w:trPr>
        <w:sdt>
          <w:sdtPr>
            <w:rPr>
              <w:lang w:val="en-GB"/>
            </w:rPr>
            <w:id w:val="2081709347"/>
            <w:placeholder>
              <w:docPart w:val="62E36DD11F7447ADBC29154368D74FB7"/>
            </w:placeholder>
            <w:temporary/>
            <w:showingPlcHdr/>
            <w15:appearance w15:val="hidden"/>
          </w:sdtPr>
          <w:sdtContent>
            <w:tc>
              <w:tcPr>
                <w:tcW w:w="3154" w:type="dxa"/>
                <w:gridSpan w:val="2"/>
              </w:tcPr>
              <w:p w:rsidR="00DC6299" w:rsidRPr="00DC6299" w:rsidRDefault="00DC6299" w:rsidP="00DC6299">
                <w:pPr>
                  <w:rPr>
                    <w:lang w:val="en-GB"/>
                  </w:rPr>
                </w:pPr>
                <w:r w:rsidRPr="00DC6299">
                  <w:rPr>
                    <w:lang w:val="en-GB"/>
                  </w:rPr>
                  <w:t>We think the design of this newsletter is great as is!  But, if you do not agree, you are able to make it yours by making a few minor design tweaks!  Tips on updating specific features are available throughout this example text.</w:t>
                </w:r>
              </w:p>
              <w:p w:rsidR="00DC6299" w:rsidRPr="00DC6299" w:rsidRDefault="00DC6299" w:rsidP="00DC6299">
                <w:pPr>
                  <w:rPr>
                    <w:lang w:val="en-GB"/>
                  </w:rPr>
                </w:pPr>
              </w:p>
              <w:p w:rsidR="00DC6299" w:rsidRDefault="00DC6299" w:rsidP="00DC6299">
                <w:pPr>
                  <w:rPr>
                    <w:lang w:val="en-GB"/>
                  </w:rPr>
                </w:pPr>
                <w:r w:rsidRPr="00DC6299">
                  <w:rPr>
                    <w:lang w:val="en-GB"/>
                  </w:rPr>
                  <w:t>To change any of the text in this document, just click on the block of text you want to update!  The formatting has already been programmed for ease of formatting.</w:t>
                </w:r>
              </w:p>
              <w:p w:rsidR="00DC6299" w:rsidRDefault="00DC6299" w:rsidP="00DC6299">
                <w:pPr>
                  <w:rPr>
                    <w:lang w:val="en-GB"/>
                  </w:rPr>
                </w:pPr>
              </w:p>
              <w:p w:rsidR="00067811" w:rsidRPr="00DC6299" w:rsidRDefault="00DC6299" w:rsidP="00D261BA">
                <w:pPr>
                  <w:rPr>
                    <w:lang w:val="en-GB"/>
                  </w:rPr>
                </w:pPr>
                <w:r w:rsidRPr="00DC6299">
                  <w:rPr>
                    <w:lang w:val="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tc>
          </w:sdtContent>
        </w:sdt>
        <w:tc>
          <w:tcPr>
            <w:tcW w:w="356" w:type="dxa"/>
            <w:gridSpan w:val="2"/>
          </w:tcPr>
          <w:p w:rsidR="00067811" w:rsidRDefault="00067811" w:rsidP="00D261BA"/>
        </w:tc>
        <w:tc>
          <w:tcPr>
            <w:tcW w:w="3337" w:type="dxa"/>
            <w:gridSpan w:val="3"/>
          </w:tcPr>
          <w:sdt>
            <w:sdtPr>
              <w:id w:val="1826155041"/>
              <w:placeholder>
                <w:docPart w:val="C6E7FF566D5A470D8C379CEFE33F5A11"/>
              </w:placeholder>
              <w:temporary/>
              <w:showingPlcHdr/>
              <w15:appearance w15:val="hidden"/>
            </w:sdtPr>
            <w:sdtContent>
              <w:p w:rsidR="00DC6299" w:rsidRDefault="00DC6299" w:rsidP="00D261BA">
                <w:r w:rsidRPr="00DC6299">
                  <w:t>Once the image you wish to replace is selected, you can either select “Change Picture” from the short cut menu, or click on the “Fill” option and choose the option for “Picture.</w:t>
                </w:r>
              </w:p>
              <w:p w:rsidR="00DC6299" w:rsidRDefault="00DC6299" w:rsidP="00D261BA"/>
              <w:p w:rsidR="00DC6299" w:rsidRPr="00DC6299" w:rsidRDefault="00DC6299" w:rsidP="00DC6299">
                <w:pPr>
                  <w:rPr>
                    <w:lang w:val="en-GB"/>
                  </w:rPr>
                </w:pPr>
                <w:r w:rsidRPr="00DC6299">
                  <w:rPr>
                    <w:lang w:val="en-GB"/>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DC6299" w:rsidRPr="00DC6299" w:rsidRDefault="00DC6299" w:rsidP="00DC6299">
                <w:pPr>
                  <w:rPr>
                    <w:lang w:val="en-GB"/>
                  </w:rPr>
                </w:pPr>
              </w:p>
              <w:p w:rsidR="00067811" w:rsidRPr="00DC6299" w:rsidRDefault="00DC6299" w:rsidP="00DC6299">
                <w:pPr>
                  <w:rPr>
                    <w:lang w:val="en-GB"/>
                  </w:rPr>
                </w:pPr>
                <w:r w:rsidRPr="00DC6299">
                  <w:rPr>
                    <w:lang w:val="en-GB"/>
                  </w:rPr>
                  <w:t>In the same way you change the colors, you can update the fonts of the entire document easily!  From the Design tab, choose a font combination that fits your taste.</w:t>
                </w:r>
              </w:p>
            </w:sdtContent>
          </w:sdt>
        </w:tc>
        <w:tc>
          <w:tcPr>
            <w:tcW w:w="250" w:type="dxa"/>
          </w:tcPr>
          <w:p w:rsidR="00067811" w:rsidRDefault="00067811" w:rsidP="00D261BA"/>
        </w:tc>
        <w:sdt>
          <w:sdtPr>
            <w:id w:val="646399835"/>
            <w:placeholder>
              <w:docPart w:val="4AD600E0DB2E45289D3354524A1473EA"/>
            </w:placeholder>
            <w:temporary/>
            <w:showingPlcHdr/>
            <w15:appearance w15:val="hidden"/>
          </w:sdtPr>
          <w:sdtContent>
            <w:tc>
              <w:tcPr>
                <w:tcW w:w="3271" w:type="dxa"/>
                <w:gridSpan w:val="2"/>
              </w:tcPr>
              <w:p w:rsidR="00DC6299" w:rsidRDefault="00DC6299" w:rsidP="00DC6299">
                <w:r>
                  <w:t>Reset the theme to restore the template to its original state!</w:t>
                </w:r>
              </w:p>
              <w:p w:rsidR="00DC6299" w:rsidRDefault="00DC6299" w:rsidP="00DC6299"/>
              <w:p w:rsidR="00067811" w:rsidRDefault="00DC6299" w:rsidP="00DC6299">
                <w:r w:rsidRPr="00DC6299">
                  <w:t>Changed the color or font and want to go back to the original design?  Easy!  Just go back to the Design tab and choose the Themes option.  From the list, click the option to reset the theme of this template.  And just like that, your document color scheme will be restored to its original!</w:t>
                </w:r>
              </w:p>
            </w:tc>
          </w:sdtContent>
        </w:sdt>
      </w:tr>
      <w:tr w:rsidR="00DC6299" w:rsidTr="004473C7">
        <w:trPr>
          <w:trHeight w:val="1080"/>
          <w:jc w:val="center"/>
        </w:trPr>
        <w:sdt>
          <w:sdtPr>
            <w:id w:val="-504208699"/>
            <w:placeholder>
              <w:docPart w:val="959562724141433687B5F2694A78F4E7"/>
            </w:placeholder>
            <w:temporary/>
            <w:showingPlcHdr/>
            <w15:appearance w15:val="hidden"/>
          </w:sdtPr>
          <w:sdtContent>
            <w:tc>
              <w:tcPr>
                <w:tcW w:w="10368" w:type="dxa"/>
                <w:gridSpan w:val="10"/>
                <w:tcBorders>
                  <w:bottom w:val="single" w:sz="12" w:space="0" w:color="7030A0" w:themeColor="accent3"/>
                </w:tcBorders>
                <w:vAlign w:val="center"/>
              </w:tcPr>
              <w:p w:rsidR="00DC6299" w:rsidRPr="00DC6299" w:rsidRDefault="00DC6299" w:rsidP="00DC6299">
                <w:r w:rsidRPr="00DC6299">
                  <w:t>Story tagline or highlight that you wish to pull out.  Use this space to tell the reader about something that they can expect to read in this story.</w:t>
                </w:r>
              </w:p>
            </w:tc>
          </w:sdtContent>
        </w:sdt>
      </w:tr>
      <w:tr w:rsidR="00DC6299" w:rsidTr="004473C7">
        <w:trPr>
          <w:trHeight w:val="1176"/>
          <w:jc w:val="center"/>
        </w:trPr>
        <w:sdt>
          <w:sdtPr>
            <w:rPr>
              <w:rStyle w:val="Emphasis"/>
            </w:rPr>
            <w:id w:val="-1655289616"/>
            <w:placeholder>
              <w:docPart w:val="0F38E76B8B4B4BB4BC250B0C551FF75D"/>
            </w:placeholder>
            <w:temporary/>
            <w:showingPlcHdr/>
            <w15:appearance w15:val="hidden"/>
          </w:sdtPr>
          <w:sdtContent>
            <w:tc>
              <w:tcPr>
                <w:tcW w:w="10368" w:type="dxa"/>
                <w:gridSpan w:val="10"/>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rsidR="00DC6299" w:rsidRPr="00DC6299" w:rsidRDefault="00DC6299" w:rsidP="00DC6299">
                <w:pPr>
                  <w:rPr>
                    <w:rStyle w:val="Emphasis"/>
                  </w:rPr>
                </w:pPr>
                <w:r w:rsidRPr="00DC6299">
                  <w:rPr>
                    <w:rStyle w:val="Emphasis"/>
                  </w:rPr>
                  <w:t>“Put a quote here to highlight this issue of your newsletter.”</w:t>
                </w:r>
              </w:p>
            </w:tc>
          </w:sdtContent>
        </w:sdt>
      </w:tr>
      <w:tr w:rsidR="004473C7" w:rsidTr="004473C7">
        <w:trPr>
          <w:trHeight w:val="132"/>
          <w:jc w:val="center"/>
        </w:trPr>
        <w:tc>
          <w:tcPr>
            <w:tcW w:w="3154" w:type="dxa"/>
            <w:gridSpan w:val="2"/>
            <w:tcBorders>
              <w:top w:val="single" w:sz="12" w:space="0" w:color="7030A0" w:themeColor="accent3"/>
            </w:tcBorders>
          </w:tcPr>
          <w:p w:rsidR="00067811" w:rsidRDefault="00067811" w:rsidP="00D261BA"/>
        </w:tc>
        <w:tc>
          <w:tcPr>
            <w:tcW w:w="356" w:type="dxa"/>
            <w:gridSpan w:val="2"/>
            <w:tcBorders>
              <w:top w:val="single" w:sz="12" w:space="0" w:color="7030A0" w:themeColor="accent3"/>
            </w:tcBorders>
          </w:tcPr>
          <w:p w:rsidR="00067811" w:rsidRDefault="00067811" w:rsidP="00D261BA"/>
        </w:tc>
        <w:tc>
          <w:tcPr>
            <w:tcW w:w="3337" w:type="dxa"/>
            <w:gridSpan w:val="3"/>
            <w:tcBorders>
              <w:top w:val="single" w:sz="12" w:space="0" w:color="7030A0" w:themeColor="accent3"/>
            </w:tcBorders>
          </w:tcPr>
          <w:p w:rsidR="00067811" w:rsidRDefault="00067811" w:rsidP="00D261BA"/>
        </w:tc>
        <w:tc>
          <w:tcPr>
            <w:tcW w:w="250" w:type="dxa"/>
            <w:tcBorders>
              <w:top w:val="single" w:sz="12" w:space="0" w:color="7030A0" w:themeColor="accent3"/>
            </w:tcBorders>
          </w:tcPr>
          <w:p w:rsidR="00067811" w:rsidRDefault="00067811" w:rsidP="00D261BA"/>
        </w:tc>
        <w:tc>
          <w:tcPr>
            <w:tcW w:w="3271" w:type="dxa"/>
            <w:gridSpan w:val="2"/>
            <w:tcBorders>
              <w:top w:val="single" w:sz="12" w:space="0" w:color="7030A0" w:themeColor="accent3"/>
            </w:tcBorders>
          </w:tcPr>
          <w:p w:rsidR="00067811" w:rsidRDefault="00067811" w:rsidP="00D261BA"/>
        </w:tc>
      </w:tr>
      <w:tr w:rsidR="004473C7" w:rsidTr="005F6BE4">
        <w:trPr>
          <w:trHeight w:val="307"/>
          <w:jc w:val="center"/>
        </w:trPr>
        <w:tc>
          <w:tcPr>
            <w:tcW w:w="812" w:type="dxa"/>
            <w:vMerge w:val="restart"/>
            <w:vAlign w:val="center"/>
          </w:tcPr>
          <w:p w:rsidR="004473C7" w:rsidRDefault="004473C7" w:rsidP="004473C7">
            <w:r w:rsidRPr="00067811">
              <w:rPr>
                <w:noProof/>
                <w:sz w:val="6"/>
              </w:rPr>
              <w:drawing>
                <wp:inline distT="0" distB="0" distL="0" distR="0" wp14:anchorId="5FA8497F" wp14:editId="5618822C">
                  <wp:extent cx="237490" cy="237490"/>
                  <wp:effectExtent l="0" t="0" r="0" b="0"/>
                  <wp:docPr id="28" name="Graphic 28"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7490" cy="237490"/>
                          </a:xfrm>
                          <a:prstGeom prst="rect">
                            <a:avLst/>
                          </a:prstGeom>
                        </pic:spPr>
                      </pic:pic>
                    </a:graphicData>
                  </a:graphic>
                </wp:inline>
              </w:drawing>
            </w:r>
          </w:p>
        </w:tc>
        <w:tc>
          <w:tcPr>
            <w:tcW w:w="2698" w:type="dxa"/>
            <w:gridSpan w:val="3"/>
          </w:tcPr>
          <w:p w:rsidR="004473C7" w:rsidRPr="004473C7" w:rsidRDefault="004473C7" w:rsidP="004473C7">
            <w:pPr>
              <w:pStyle w:val="Content02"/>
            </w:pPr>
            <w:r w:rsidRPr="004473C7">
              <w:t>Website:</w:t>
            </w:r>
          </w:p>
        </w:tc>
        <w:tc>
          <w:tcPr>
            <w:tcW w:w="995" w:type="dxa"/>
            <w:vMerge w:val="restart"/>
            <w:vAlign w:val="center"/>
          </w:tcPr>
          <w:p w:rsidR="004473C7" w:rsidRPr="004473C7" w:rsidRDefault="004473C7" w:rsidP="004473C7">
            <w:pPr>
              <w:pStyle w:val="Content02"/>
            </w:pPr>
            <w:r w:rsidRPr="004473C7">
              <w:drawing>
                <wp:inline distT="0" distB="0" distL="0" distR="0" wp14:anchorId="0546C78D" wp14:editId="07621F7A">
                  <wp:extent cx="237490" cy="237490"/>
                  <wp:effectExtent l="0" t="0" r="0" b="0"/>
                  <wp:docPr id="26" name="Graphic 26"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Receive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7490" cy="237490"/>
                          </a:xfrm>
                          <a:prstGeom prst="rect">
                            <a:avLst/>
                          </a:prstGeom>
                        </pic:spPr>
                      </pic:pic>
                    </a:graphicData>
                  </a:graphic>
                </wp:inline>
              </w:drawing>
            </w:r>
          </w:p>
        </w:tc>
        <w:tc>
          <w:tcPr>
            <w:tcW w:w="2245" w:type="dxa"/>
          </w:tcPr>
          <w:p w:rsidR="004473C7" w:rsidRPr="004473C7" w:rsidRDefault="004473C7" w:rsidP="004473C7">
            <w:pPr>
              <w:pStyle w:val="Content02"/>
            </w:pPr>
            <w:r w:rsidRPr="004473C7">
              <w:t>Contact:</w:t>
            </w:r>
          </w:p>
        </w:tc>
        <w:tc>
          <w:tcPr>
            <w:tcW w:w="720" w:type="dxa"/>
            <w:gridSpan w:val="3"/>
            <w:vMerge w:val="restart"/>
            <w:vAlign w:val="center"/>
          </w:tcPr>
          <w:p w:rsidR="004473C7" w:rsidRPr="004473C7" w:rsidRDefault="004473C7" w:rsidP="004473C7">
            <w:pPr>
              <w:pStyle w:val="Content02"/>
            </w:pPr>
            <w:r w:rsidRPr="004473C7">
              <w:drawing>
                <wp:inline distT="0" distB="0" distL="0" distR="0" wp14:anchorId="5A5E4816" wp14:editId="6E0059BE">
                  <wp:extent cx="237490" cy="237490"/>
                  <wp:effectExtent l="0" t="0" r="0" b="0"/>
                  <wp:docPr id="27" name="Graphic 2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mai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7490" cy="237490"/>
                          </a:xfrm>
                          <a:prstGeom prst="rect">
                            <a:avLst/>
                          </a:prstGeom>
                        </pic:spPr>
                      </pic:pic>
                    </a:graphicData>
                  </a:graphic>
                </wp:inline>
              </w:drawing>
            </w:r>
          </w:p>
        </w:tc>
        <w:tc>
          <w:tcPr>
            <w:tcW w:w="2898" w:type="dxa"/>
          </w:tcPr>
          <w:p w:rsidR="004473C7" w:rsidRPr="004473C7" w:rsidRDefault="004473C7" w:rsidP="004473C7">
            <w:pPr>
              <w:pStyle w:val="Content02"/>
            </w:pPr>
            <w:r w:rsidRPr="004473C7">
              <w:t>Email:</w:t>
            </w:r>
          </w:p>
        </w:tc>
      </w:tr>
      <w:tr w:rsidR="004473C7" w:rsidTr="004473C7">
        <w:trPr>
          <w:trHeight w:val="306"/>
          <w:jc w:val="center"/>
        </w:trPr>
        <w:tc>
          <w:tcPr>
            <w:tcW w:w="812" w:type="dxa"/>
            <w:vMerge/>
          </w:tcPr>
          <w:p w:rsidR="004473C7" w:rsidRDefault="004473C7" w:rsidP="00D261BA"/>
        </w:tc>
        <w:sdt>
          <w:sdtPr>
            <w:rPr>
              <w:rStyle w:val="EmphasisItalicsChar"/>
              <w:b w:val="0"/>
              <w:i w:val="0"/>
              <w:color w:val="FFFFFF" w:themeColor="background1"/>
              <w:szCs w:val="22"/>
            </w:rPr>
            <w:id w:val="-1148583549"/>
            <w:placeholder>
              <w:docPart w:val="E77FF1FEC55242D5908878BF2A337A89"/>
            </w:placeholder>
            <w:temporary/>
            <w:showingPlcHdr/>
            <w15:appearance w15:val="hidden"/>
          </w:sdtPr>
          <w:sdtContent>
            <w:tc>
              <w:tcPr>
                <w:tcW w:w="2698" w:type="dxa"/>
                <w:gridSpan w:val="3"/>
              </w:tcPr>
              <w:p w:rsidR="004473C7" w:rsidRPr="004473C7" w:rsidRDefault="004473C7" w:rsidP="004473C7">
                <w:pPr>
                  <w:pStyle w:val="Content02"/>
                </w:pPr>
                <w:r w:rsidRPr="004473C7">
                  <w:t>www.bellowscollege.com</w:t>
                </w:r>
              </w:p>
            </w:tc>
          </w:sdtContent>
        </w:sdt>
        <w:tc>
          <w:tcPr>
            <w:tcW w:w="995" w:type="dxa"/>
            <w:vMerge/>
          </w:tcPr>
          <w:p w:rsidR="004473C7" w:rsidRPr="004473C7" w:rsidRDefault="004473C7" w:rsidP="004473C7">
            <w:pPr>
              <w:pStyle w:val="Content02"/>
            </w:pPr>
          </w:p>
        </w:tc>
        <w:sdt>
          <w:sdtPr>
            <w:rPr>
              <w:rStyle w:val="EmphasisItalicsChar"/>
              <w:b w:val="0"/>
              <w:i w:val="0"/>
              <w:color w:val="FFFFFF" w:themeColor="background1"/>
              <w:szCs w:val="22"/>
            </w:rPr>
            <w:id w:val="1023210767"/>
            <w:placeholder>
              <w:docPart w:val="276802386EFF4A03BB6917BDBECA651E"/>
            </w:placeholder>
            <w:temporary/>
            <w:showingPlcHdr/>
            <w15:appearance w15:val="hidden"/>
          </w:sdtPr>
          <w:sdtContent>
            <w:tc>
              <w:tcPr>
                <w:tcW w:w="2245" w:type="dxa"/>
              </w:tcPr>
              <w:p w:rsidR="004473C7" w:rsidRPr="004473C7" w:rsidRDefault="004473C7" w:rsidP="004473C7">
                <w:pPr>
                  <w:pStyle w:val="Content02"/>
                </w:pPr>
                <w:r w:rsidRPr="004473C7">
                  <w:rPr>
                    <w:rStyle w:val="PlaceholderText"/>
                    <w:color w:val="FFFFFF" w:themeColor="background1"/>
                  </w:rPr>
                  <w:t>215-555-0134</w:t>
                </w:r>
              </w:p>
            </w:tc>
          </w:sdtContent>
        </w:sdt>
        <w:tc>
          <w:tcPr>
            <w:tcW w:w="720" w:type="dxa"/>
            <w:gridSpan w:val="3"/>
            <w:vMerge/>
          </w:tcPr>
          <w:p w:rsidR="004473C7" w:rsidRPr="004473C7" w:rsidRDefault="004473C7" w:rsidP="004473C7">
            <w:pPr>
              <w:pStyle w:val="Content02"/>
            </w:pPr>
          </w:p>
        </w:tc>
        <w:sdt>
          <w:sdtPr>
            <w:id w:val="-1466493694"/>
            <w:placeholder>
              <w:docPart w:val="86CEE1C05BC240ABBC5BE04E57553166"/>
            </w:placeholder>
            <w:temporary/>
            <w:showingPlcHdr/>
            <w15:appearance w15:val="hidden"/>
          </w:sdtPr>
          <w:sdtEndPr>
            <w:rPr>
              <w:rStyle w:val="EmphasisItalicsChar"/>
            </w:rPr>
          </w:sdtEndPr>
          <w:sdtContent>
            <w:tc>
              <w:tcPr>
                <w:tcW w:w="2898" w:type="dxa"/>
              </w:tcPr>
              <w:p w:rsidR="004473C7" w:rsidRPr="004473C7" w:rsidRDefault="004473C7" w:rsidP="004473C7">
                <w:pPr>
                  <w:pStyle w:val="Content02"/>
                </w:pPr>
                <w:r w:rsidRPr="004473C7">
                  <w:rPr>
                    <w:rStyle w:val="PlaceholderText"/>
                    <w:color w:val="FFFFFF" w:themeColor="background1"/>
                  </w:rPr>
                  <w:t>someone@example.com</w:t>
                </w:r>
              </w:p>
            </w:tc>
          </w:sdtContent>
        </w:sdt>
      </w:tr>
    </w:tbl>
    <w:p w:rsidR="001563BE" w:rsidRPr="004473C7" w:rsidRDefault="001563BE" w:rsidP="004473C7">
      <w:pPr>
        <w:rPr>
          <w:sz w:val="2"/>
        </w:rPr>
      </w:pPr>
    </w:p>
    <w:sectPr w:rsidR="001563BE" w:rsidRPr="004473C7" w:rsidSect="00067811">
      <w:headerReference w:type="first" r:id="rId14"/>
      <w:footerReference w:type="first" r:id="rId15"/>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2357" w:rsidRDefault="00BA2357" w:rsidP="00D261BA">
      <w:r>
        <w:separator/>
      </w:r>
    </w:p>
  </w:endnote>
  <w:endnote w:type="continuationSeparator" w:id="0">
    <w:p w:rsidR="00BA2357" w:rsidRDefault="00BA2357"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2357" w:rsidRDefault="00BA2357" w:rsidP="00D261BA">
      <w:r>
        <w:separator/>
      </w:r>
    </w:p>
  </w:footnote>
  <w:footnote w:type="continuationSeparator" w:id="0">
    <w:p w:rsidR="00BA2357" w:rsidRDefault="00BA2357"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C13" w:rsidRDefault="00F16684" w:rsidP="00D261BA">
    <w:pPr>
      <w:pStyle w:val="Header"/>
    </w:pPr>
    <w:r>
      <w:rPr>
        <w:noProof/>
      </w:rPr>
      <mc:AlternateContent>
        <mc:Choice Requires="wpg">
          <w:drawing>
            <wp:anchor distT="0" distB="0" distL="114300" distR="114300" simplePos="0" relativeHeight="251664384" behindDoc="0" locked="0" layoutInCell="1" allowOverlap="1">
              <wp:simplePos x="0" y="0"/>
              <wp:positionH relativeFrom="column">
                <wp:posOffset>-1356360</wp:posOffset>
              </wp:positionH>
              <wp:positionV relativeFrom="paragraph">
                <wp:posOffset>-2687320</wp:posOffset>
              </wp:positionV>
              <wp:extent cx="14028080"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4028080" cy="12287885"/>
                        <a:chOff x="0" y="0"/>
                        <a:chExt cx="14028080" cy="12287885"/>
                      </a:xfrm>
                    </wpg:grpSpPr>
                    <wps:wsp>
                      <wps:cNvPr id="22" name="Freeform: Shape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a:extLst/>
                      </wps:cNvPr>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1" descr="Woman holding her daughter in her lap at an outdoor market"/>
                      <wps:cNvSpPr/>
                      <wps:spPr>
                        <a:xfrm>
                          <a:off x="0" y="1789475"/>
                          <a:ext cx="4106266" cy="4104414"/>
                        </a:xfrm>
                        <a:prstGeom prst="ellipse">
                          <a:avLst/>
                        </a:prstGeom>
                        <a:blipFill>
                          <a:blip r:embed="rId1" cstate="screen">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a:ext>
                            </a:extLst>
                          </a:blip>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descr="A college professional, a student and parents discussing college."/>
                      <wps:cNvSpPr/>
                      <wps:spPr>
                        <a:xfrm>
                          <a:off x="5181600" y="6742475"/>
                          <a:ext cx="3710518" cy="3708498"/>
                        </a:xfrm>
                        <a:prstGeom prst="ellipse">
                          <a:avLst/>
                        </a:prstGeom>
                        <a:blipFill>
                          <a:blip r:embed="rId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4171950" y="2418125"/>
                          <a:ext cx="1000768" cy="100072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472FAE" w:rsidRDefault="00015568" w:rsidP="00472FAE">
                            <w:pPr>
                              <w:jc w:val="center"/>
                              <w:rPr>
                                <w:b/>
                                <w:color w:val="FFFFFF" w:themeColor="background1"/>
                              </w:rPr>
                            </w:pPr>
                            <w:r w:rsidRPr="00472FAE">
                              <w:rPr>
                                <w:b/>
                                <w:color w:val="FFFFFF" w:themeColor="background1"/>
                              </w:rPr>
                              <w:t>SCHOOL LOGO</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descr="Head with Gears"/>
                        <pic:cNvPicPr>
                          <a:picLocks noChangeAspect="1"/>
                        </pic:cNvPicPr>
                      </pic:nvPicPr>
                      <pic:blipFill>
                        <a:blip r:embed="rId4">
                          <a:extLst>
                            <a:ext uri="{28A0092B-C50C-407E-A947-70E740481C1C}">
                              <a14:useLocalDpi xmlns:a14="http://schemas.microsoft.com/office/drawing/2010/main"/>
                            </a:ext>
                            <a:ext uri="{96DAC541-7B7A-43D3-8B79-37D633B846F1}">
                              <asvg:svgBlip xmlns:asvg="http://schemas.microsoft.com/office/drawing/2016/SVG/main" r:embed="rId5"/>
                            </a:ext>
                          </a:extLst>
                        </a:blip>
                        <a:stretch>
                          <a:fillRect/>
                        </a:stretch>
                      </pic:blipFill>
                      <pic:spPr>
                        <a:xfrm>
                          <a:off x="1447800" y="10762025"/>
                          <a:ext cx="897890" cy="897890"/>
                        </a:xfrm>
                        <a:prstGeom prst="rect">
                          <a:avLst/>
                        </a:prstGeom>
                      </pic:spPr>
                    </pic:pic>
                  </wpg:wgp>
                </a:graphicData>
              </a:graphic>
              <wp14:sizeRelV relativeFrom="margin">
                <wp14:pctHeight>0</wp14:pctHeight>
              </wp14:sizeRelV>
            </wp:anchor>
          </w:drawing>
        </mc:Choice>
        <mc:Fallback>
          <w:pict>
            <v:group id="Group 7" o:spid="_x0000_s1026" alt="First page background images and object shapes" style="position:absolute;margin-left:-106.8pt;margin-top:-211.6pt;width:1104.55pt;height:967.55pt;z-index:251664384;mso-height-relative:margin" coordsize="140280,1228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">
              <v:shape id="Freeform: Shape 21" o:spid="_x0000_s1027"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28"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29"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7030a0 [3206]" stroked="f" strokeweight="1pt"/>
              <v:shape id="Parallelogram 144" o:spid="_x0000_s1030"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532477 [2406]" stroked="f" strokeweight="1pt">
                <v:fill opacity="22359f"/>
              </v:shape>
              <v:shape id="Parallelogram 146" o:spid="_x0000_s1031"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Rectangle 4" o:spid="_x0000_s1032"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v:textbox>
              </v:rect>
              <v:oval id="Oval 211" o:spid="_x0000_s103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3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Oval 206" o:spid="_x0000_s1036"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47" o:spid="_x0000_s1037"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Oval 1" o:spid="_x0000_s1038" alt="Woman holding her daughter in her lap at an outdoor market"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stroked="f" strokeweight="1pt">
                <v:fill r:id="rId6" o:title="Woman holding her daughter in her lap at an outdoor market" recolor="t" rotate="t" type="frame"/>
                <v:stroke joinstyle="miter"/>
              </v:oval>
              <v:oval id="Oval 103" o:spid="_x0000_s1039"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lelogram 147" o:spid="_x0000_s1040"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532477 [2406]" stroked="f" strokeweight="1pt"/>
              <v:oval id="Oval 104" o:spid="_x0000_s1041" alt="A college professional, a student and parents discussing college." style="position:absolute;left:51816;top:67424;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" stroked="f" strokeweight="1pt">
                <v:fill r:id="rId7" o:title="A college professional, a student and parents discussing college" recolor="t" rotate="t" type="frame"/>
                <v:stroke joinstyle="miter"/>
              </v:oval>
              <v:rect id="Rectangle 150" o:spid="_x0000_s1042"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002061 [2408]" stroked="f" strokeweight="1pt">
                <v:textbox inset="57.6pt,14.4pt,36pt,14.4pt">
                  <w:txbxContent>
                    <w:p w:rsidR="00015568" w:rsidRPr="00184A14" w:rsidRDefault="00015568" w:rsidP="00D261BA">
                      <w:pPr>
                        <w:pStyle w:val="Content02"/>
                      </w:pPr>
                    </w:p>
                  </w:txbxContent>
                </v:textbox>
              </v:rect>
              <v:oval id="Oval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rsidR="00015568" w:rsidRPr="00BE27CD" w:rsidRDefault="00015568" w:rsidP="00D261BA"/>
                  </w:txbxContent>
                </v:textbox>
              </v:oval>
              <v:oval id="Oval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" fillcolor="#7030a0 [3206]" stroked="f" strokeweight="1pt">
                <v:stroke joinstyle="miter"/>
                <v:textbox inset="0,,0">
                  <w:txbxContent>
                    <w:p w:rsidR="00015568" w:rsidRPr="00472FAE" w:rsidRDefault="00015568" w:rsidP="00472FAE">
                      <w:pPr>
                        <w:jc w:val="center"/>
                        <w:rPr>
                          <w:b/>
                          <w:color w:val="FFFFFF" w:themeColor="background1"/>
                        </w:rPr>
                      </w:pPr>
                      <w:r w:rsidRPr="00472FAE">
                        <w:rPr>
                          <w:b/>
                          <w:color w:val="FFFFFF" w:themeColor="background1"/>
                        </w:rPr>
                        <w:t>SCHOOL LOGO</w:t>
                      </w:r>
                    </w:p>
                  </w:txbxContent>
                </v:textbox>
              </v:oval>
              <v:oval id="Oval 18" o:spid="_x0000_s1045"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7030a0 [3206]" stroked="f" strokeweight="1pt">
                <v:stroke joinstyle="miter"/>
              </v:oval>
              <v:oval id="Oval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oval id="Oval 16" o:spid="_x0000_s1048"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Oval 208" o:spid="_x0000_s1049" style="position:absolute;left:54483;top:95333;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Oval 209" o:spid="_x0000_s1050"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7030a0 [3206]" stroked="f" strokeweight="1pt">
                <v:stroke joinstyle="miter"/>
              </v:oval>
              <v:oval id="Oval 207" o:spid="_x0000_s1051" style="position:absolute;left:77724;top:94761;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52"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0038a8 [3207]" stroked="f" strokeweight="1pt"/>
              <v:oval id="Oval 17" o:spid="_x0000_s1053"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7030a0 [3206]" stroked="f" strokeweight="1pt">
                <v:stroke joinstyle="miter"/>
              </v:oval>
              <v:rect id="Rectangle 143" o:spid="_x0000_s1054"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Arrow: Pentagon 152" o:spid="_x0000_s1055"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Arrow: Pentagon 153" o:spid="_x0000_s1056"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57" type="#_x0000_t75" alt="Head with Gears" style="position:absolute;left:14478;top:107620;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">
                <v:imagedata r:id="rId8" o:title="Head with Gears"/>
              </v:shape>
            </v:group>
          </w:pict>
        </mc:Fallback>
      </mc:AlternateContent>
    </w:r>
    <w:r w:rsidR="009A1FAD">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63BE" w:rsidRDefault="00015568" w:rsidP="00D261BA">
    <w:pPr>
      <w:pStyle w:val="Header"/>
    </w:pPr>
    <w:r>
      <w:rPr>
        <w:noProof/>
      </w:rPr>
      <mc:AlternateContent>
        <mc:Choice Requires="wpg">
          <w:drawing>
            <wp:anchor distT="0" distB="0" distL="114300" distR="114300" simplePos="0" relativeHeight="251626496" behindDoc="0" locked="0" layoutInCell="1" allowOverlap="1">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a:extLst/>
                      </wps:cNvPr>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a:extLst/>
                      </wps:cNvPr>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79618" y="10240932"/>
                          <a:ext cx="9730740"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2"/>
                          <a:chOff x="-20970" y="21323"/>
                          <a:chExt cx="4336669" cy="4285913"/>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w:pict>
            <v:group id="Group 225" o:spid="_x0000_s1058" alt="Second page background images and object shapes" style="position:absolute;margin-left:0;margin-top:-122.35pt;width:1207.5pt;height:885.6pt;z-index:251626496;mso-width-percent:1973;mso-left-percent:-233;mso-position-horizontal-relative:page;mso-width-percent:1973;mso-left-percent:-233;mso-height-relative:margin" coordsize="153353,11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">
              <v:shape id="Freeform: Shape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60"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Oval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ffc000 [3204]" stroked="f" strokeweight="1pt">
                  <v:stroke joinstyle="miter"/>
                </v:oval>
                <v:oval id="Oval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7030a0 [3206]" stroked="f" strokeweight="1pt">
                  <v:stroke joinstyle="miter"/>
                </v:oval>
                <v:oval id="Oval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Group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Oval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7030a0 [3206]" stroked="f" strokeweight="1pt">
                  <v:stroke joinstyle="miter"/>
                </v:oval>
                <v:oval id="Oval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70" type="#_x0000_t7" style="position:absolute;left:17796;top:102409;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" adj="0" fillcolor="#532477 [2406]" stroked="f" strokeweight="1pt">
                <v:fill r:id="rId2" o:title="" color2="#7030a0 [3206]" type="pattern"/>
                <v:textbox inset="0,0,0,0">
                  <w:txbxContent>
                    <w:p w:rsidR="00A5113F" w:rsidRPr="00D763BE" w:rsidRDefault="00A5113F" w:rsidP="00D261BA">
                      <w:pPr>
                        <w:rPr>
                          <w:noProof/>
                        </w:rPr>
                      </w:pPr>
                    </w:p>
                  </w:txbxContent>
                </v:textbox>
              </v:shape>
              <v:shape id="Parallelogram 204" o:spid="_x0000_s1071"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002b82 [3208]" stroked="f" strokeweight="1pt">
                <v:textbox inset="0,0,0,0">
                  <w:txbxContent>
                    <w:p w:rsidR="00BA4966" w:rsidRPr="00D763BE" w:rsidRDefault="00BA4966" w:rsidP="00D261BA">
                      <w:pPr>
                        <w:rPr>
                          <w:noProof/>
                        </w:rPr>
                      </w:pPr>
                    </w:p>
                  </w:txbxContent>
                </v:textbox>
              </v:shape>
              <v:group id="Group 11" o:spid="_x0000_s1072"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o:spid="_x0000_s1073"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Oval 31" o:spid="_x0000_s1074"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3" o:title="Classroom environment where a teacher is speaking to a group of students" recolor="t" rotate="t" type="frame"/>
                  <v:stroke joinstyle="miter"/>
                </v:oval>
              </v:group>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945"/>
    <w:rsid w:val="00004C1F"/>
    <w:rsid w:val="000118EA"/>
    <w:rsid w:val="00015568"/>
    <w:rsid w:val="0003207B"/>
    <w:rsid w:val="00034F0D"/>
    <w:rsid w:val="00062A4C"/>
    <w:rsid w:val="000674FE"/>
    <w:rsid w:val="00067811"/>
    <w:rsid w:val="00072B5C"/>
    <w:rsid w:val="00075794"/>
    <w:rsid w:val="000A5040"/>
    <w:rsid w:val="000B4528"/>
    <w:rsid w:val="000E294D"/>
    <w:rsid w:val="000E7DE7"/>
    <w:rsid w:val="00105BA7"/>
    <w:rsid w:val="00116290"/>
    <w:rsid w:val="00117037"/>
    <w:rsid w:val="00127035"/>
    <w:rsid w:val="00134EE3"/>
    <w:rsid w:val="00142958"/>
    <w:rsid w:val="001563BE"/>
    <w:rsid w:val="00167DAD"/>
    <w:rsid w:val="00176A7C"/>
    <w:rsid w:val="00184A14"/>
    <w:rsid w:val="00195BA6"/>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B13AA"/>
    <w:rsid w:val="002C7999"/>
    <w:rsid w:val="002E54BC"/>
    <w:rsid w:val="002F01C7"/>
    <w:rsid w:val="002F5635"/>
    <w:rsid w:val="002F7A4B"/>
    <w:rsid w:val="00300922"/>
    <w:rsid w:val="00305945"/>
    <w:rsid w:val="00306AF0"/>
    <w:rsid w:val="00333D25"/>
    <w:rsid w:val="00342ECC"/>
    <w:rsid w:val="0036217C"/>
    <w:rsid w:val="00362C4D"/>
    <w:rsid w:val="0038505F"/>
    <w:rsid w:val="003C6971"/>
    <w:rsid w:val="003E0A03"/>
    <w:rsid w:val="003F127E"/>
    <w:rsid w:val="004152CA"/>
    <w:rsid w:val="004156A0"/>
    <w:rsid w:val="00430731"/>
    <w:rsid w:val="004473C7"/>
    <w:rsid w:val="00450CF5"/>
    <w:rsid w:val="004549A1"/>
    <w:rsid w:val="00457D53"/>
    <w:rsid w:val="00472FAE"/>
    <w:rsid w:val="004D6CE2"/>
    <w:rsid w:val="004F0A18"/>
    <w:rsid w:val="004F5B79"/>
    <w:rsid w:val="004F6D91"/>
    <w:rsid w:val="00506F2F"/>
    <w:rsid w:val="005117AD"/>
    <w:rsid w:val="00513558"/>
    <w:rsid w:val="0052314C"/>
    <w:rsid w:val="005258A4"/>
    <w:rsid w:val="00540DCE"/>
    <w:rsid w:val="0054141D"/>
    <w:rsid w:val="00546539"/>
    <w:rsid w:val="00550F28"/>
    <w:rsid w:val="00565B1B"/>
    <w:rsid w:val="00566369"/>
    <w:rsid w:val="005A081D"/>
    <w:rsid w:val="005C7881"/>
    <w:rsid w:val="005D2764"/>
    <w:rsid w:val="005D6CD3"/>
    <w:rsid w:val="005E5B2A"/>
    <w:rsid w:val="005E71BA"/>
    <w:rsid w:val="005F2789"/>
    <w:rsid w:val="005F617B"/>
    <w:rsid w:val="006005A1"/>
    <w:rsid w:val="0062035D"/>
    <w:rsid w:val="00620C13"/>
    <w:rsid w:val="00621E6A"/>
    <w:rsid w:val="0062648B"/>
    <w:rsid w:val="00656A96"/>
    <w:rsid w:val="006577F4"/>
    <w:rsid w:val="00660A09"/>
    <w:rsid w:val="00664066"/>
    <w:rsid w:val="006747F9"/>
    <w:rsid w:val="006871C6"/>
    <w:rsid w:val="00694C01"/>
    <w:rsid w:val="006B01E5"/>
    <w:rsid w:val="006D1A1E"/>
    <w:rsid w:val="006D1BC6"/>
    <w:rsid w:val="006E2716"/>
    <w:rsid w:val="006F3148"/>
    <w:rsid w:val="00707B4B"/>
    <w:rsid w:val="00742E50"/>
    <w:rsid w:val="00744361"/>
    <w:rsid w:val="00744BAC"/>
    <w:rsid w:val="00754003"/>
    <w:rsid w:val="00770C9D"/>
    <w:rsid w:val="00783BF9"/>
    <w:rsid w:val="007C1099"/>
    <w:rsid w:val="007C2DD4"/>
    <w:rsid w:val="007D6F2E"/>
    <w:rsid w:val="007F2D9D"/>
    <w:rsid w:val="00803741"/>
    <w:rsid w:val="00810890"/>
    <w:rsid w:val="00810F9D"/>
    <w:rsid w:val="008153EA"/>
    <w:rsid w:val="00827028"/>
    <w:rsid w:val="00837C64"/>
    <w:rsid w:val="00842A98"/>
    <w:rsid w:val="008570BF"/>
    <w:rsid w:val="00860584"/>
    <w:rsid w:val="00893234"/>
    <w:rsid w:val="00893B98"/>
    <w:rsid w:val="00903D9E"/>
    <w:rsid w:val="009060A1"/>
    <w:rsid w:val="00910256"/>
    <w:rsid w:val="0091129A"/>
    <w:rsid w:val="00920519"/>
    <w:rsid w:val="00921F28"/>
    <w:rsid w:val="0092686E"/>
    <w:rsid w:val="00961140"/>
    <w:rsid w:val="009702A5"/>
    <w:rsid w:val="009A1FAD"/>
    <w:rsid w:val="009C3FB3"/>
    <w:rsid w:val="009D0E16"/>
    <w:rsid w:val="009F5A9D"/>
    <w:rsid w:val="00A07832"/>
    <w:rsid w:val="00A164D0"/>
    <w:rsid w:val="00A16A4A"/>
    <w:rsid w:val="00A346D6"/>
    <w:rsid w:val="00A417E4"/>
    <w:rsid w:val="00A43222"/>
    <w:rsid w:val="00A5113F"/>
    <w:rsid w:val="00A55DA5"/>
    <w:rsid w:val="00A62C90"/>
    <w:rsid w:val="00A63C47"/>
    <w:rsid w:val="00A81943"/>
    <w:rsid w:val="00A82179"/>
    <w:rsid w:val="00AB256F"/>
    <w:rsid w:val="00AB4191"/>
    <w:rsid w:val="00AE466B"/>
    <w:rsid w:val="00AE69B6"/>
    <w:rsid w:val="00B01265"/>
    <w:rsid w:val="00B012E6"/>
    <w:rsid w:val="00B0190F"/>
    <w:rsid w:val="00B02AFD"/>
    <w:rsid w:val="00B073A0"/>
    <w:rsid w:val="00B241D1"/>
    <w:rsid w:val="00B455F3"/>
    <w:rsid w:val="00B4723B"/>
    <w:rsid w:val="00B52979"/>
    <w:rsid w:val="00B61EC6"/>
    <w:rsid w:val="00B61EEF"/>
    <w:rsid w:val="00B648CB"/>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77DE3"/>
    <w:rsid w:val="00CA61A0"/>
    <w:rsid w:val="00CB3EE9"/>
    <w:rsid w:val="00CB6BC5"/>
    <w:rsid w:val="00CB6EE7"/>
    <w:rsid w:val="00CE30BC"/>
    <w:rsid w:val="00CF5A95"/>
    <w:rsid w:val="00D261BA"/>
    <w:rsid w:val="00D309C3"/>
    <w:rsid w:val="00D30F4B"/>
    <w:rsid w:val="00D32B68"/>
    <w:rsid w:val="00D43CF2"/>
    <w:rsid w:val="00D63879"/>
    <w:rsid w:val="00D650B5"/>
    <w:rsid w:val="00D74CE8"/>
    <w:rsid w:val="00D763BE"/>
    <w:rsid w:val="00D84817"/>
    <w:rsid w:val="00DA1286"/>
    <w:rsid w:val="00DB4DEF"/>
    <w:rsid w:val="00DC6299"/>
    <w:rsid w:val="00DE2A39"/>
    <w:rsid w:val="00E13FC7"/>
    <w:rsid w:val="00E905B8"/>
    <w:rsid w:val="00EA6E97"/>
    <w:rsid w:val="00EB1E07"/>
    <w:rsid w:val="00EC0CB3"/>
    <w:rsid w:val="00ED45A1"/>
    <w:rsid w:val="00F14787"/>
    <w:rsid w:val="00F16201"/>
    <w:rsid w:val="00F163B4"/>
    <w:rsid w:val="00F16684"/>
    <w:rsid w:val="00F301D3"/>
    <w:rsid w:val="00F35655"/>
    <w:rsid w:val="00F43313"/>
    <w:rsid w:val="00F60AEF"/>
    <w:rsid w:val="00F726F3"/>
    <w:rsid w:val="00F768B5"/>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D65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sv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header" Target="header1.xml"/><Relationship Id="rId12" Type="http://schemas.openxmlformats.org/officeDocument/2006/relationships/image" Target="media/image12.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1.sv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9.sv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2.jpeg"/><Relationship Id="rId7"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sv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gif"/><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1A4638A15F4E97839F25B239A1CAC6"/>
        <w:category>
          <w:name w:val="General"/>
          <w:gallery w:val="placeholder"/>
        </w:category>
        <w:types>
          <w:type w:val="bbPlcHdr"/>
        </w:types>
        <w:behaviors>
          <w:behavior w:val="content"/>
        </w:behaviors>
        <w:guid w:val="{B94D0D71-B367-4C30-8CC5-A6C75FCBE5B1}"/>
      </w:docPartPr>
      <w:docPartBody>
        <w:p w:rsidR="0062247A" w:rsidRDefault="00000000">
          <w:pPr>
            <w:pStyle w:val="561A4638A15F4E97839F25B239A1CAC69"/>
          </w:pPr>
          <w:r w:rsidRPr="00472FAE">
            <w:t xml:space="preserve">PARENT TEACHERS ASSOCIATION </w:t>
          </w:r>
          <w:r w:rsidRPr="00472FAE">
            <w:rPr>
              <w:b w:val="0"/>
            </w:rPr>
            <w:t>20XX</w:t>
          </w:r>
        </w:p>
      </w:docPartBody>
    </w:docPart>
    <w:docPart>
      <w:docPartPr>
        <w:name w:val="2704C8B3FAD94D4BA57F8C09848EB282"/>
        <w:category>
          <w:name w:val="General"/>
          <w:gallery w:val="placeholder"/>
        </w:category>
        <w:types>
          <w:type w:val="bbPlcHdr"/>
        </w:types>
        <w:behaviors>
          <w:behavior w:val="content"/>
        </w:behaviors>
        <w:guid w:val="{80390D2B-2676-4089-A678-0559E0F2DB58}"/>
      </w:docPartPr>
      <w:docPartBody>
        <w:p w:rsidR="0062247A" w:rsidRDefault="00000000" w:rsidP="0062247A">
          <w:pPr>
            <w:pStyle w:val="2704C8B3FAD94D4BA57F8C09848EB282"/>
          </w:pPr>
          <w:r w:rsidRPr="00D261BA">
            <w:t>SCHOOL NAME APPEARS HERE</w:t>
          </w:r>
        </w:p>
      </w:docPartBody>
    </w:docPart>
    <w:docPart>
      <w:docPartPr>
        <w:name w:val="18CAF37C4CE74F4685BC8A35ABE9C035"/>
        <w:category>
          <w:name w:val="General"/>
          <w:gallery w:val="placeholder"/>
        </w:category>
        <w:types>
          <w:type w:val="bbPlcHdr"/>
        </w:types>
        <w:behaviors>
          <w:behavior w:val="content"/>
        </w:behaviors>
        <w:guid w:val="{AA324325-419D-46F7-8FE1-9592AE0412B2}"/>
      </w:docPartPr>
      <w:docPartBody>
        <w:p w:rsidR="0062247A" w:rsidRDefault="00000000" w:rsidP="0062247A">
          <w:pPr>
            <w:pStyle w:val="18CAF37C4CE74F4685BC8A35ABE9C035"/>
          </w:pPr>
          <w:r w:rsidRPr="00D261BA">
            <w:t>THE PTA NEWSLETTER</w:t>
          </w:r>
        </w:p>
      </w:docPartBody>
    </w:docPart>
    <w:docPart>
      <w:docPartPr>
        <w:name w:val="BB94ACAC70D0411EBD55F6AA6956529E"/>
        <w:category>
          <w:name w:val="General"/>
          <w:gallery w:val="placeholder"/>
        </w:category>
        <w:types>
          <w:type w:val="bbPlcHdr"/>
        </w:types>
        <w:behaviors>
          <w:behavior w:val="content"/>
        </w:behaviors>
        <w:guid w:val="{08D04045-3536-463A-9602-D41665CEDA98}"/>
      </w:docPartPr>
      <w:docPartBody>
        <w:p w:rsidR="0062247A" w:rsidRDefault="00000000" w:rsidP="0062247A">
          <w:pPr>
            <w:pStyle w:val="BB94ACAC70D0411EBD55F6AA6956529E"/>
          </w:pPr>
          <w:r w:rsidRPr="00D261BA">
            <w:t>Grade</w:t>
          </w:r>
        </w:p>
      </w:docPartBody>
    </w:docPart>
    <w:docPart>
      <w:docPartPr>
        <w:name w:val="EEC2F0BE4B1845E5938B7F1BBACD526B"/>
        <w:category>
          <w:name w:val="General"/>
          <w:gallery w:val="placeholder"/>
        </w:category>
        <w:types>
          <w:type w:val="bbPlcHdr"/>
        </w:types>
        <w:behaviors>
          <w:behavior w:val="content"/>
        </w:behaviors>
        <w:guid w:val="{7D21354D-2A7C-47A8-B4EA-26AF07F0DB31}"/>
      </w:docPartPr>
      <w:docPartBody>
        <w:p w:rsidR="0062247A" w:rsidRDefault="00000000" w:rsidP="0062247A">
          <w:pPr>
            <w:pStyle w:val="EEC2F0BE4B1845E5938B7F1BBACD526B"/>
          </w:pPr>
          <w:r w:rsidRPr="00D261BA">
            <w:t>Date</w:t>
          </w:r>
        </w:p>
      </w:docPartBody>
    </w:docPart>
    <w:docPart>
      <w:docPartPr>
        <w:name w:val="DD8B9F0B388F41ED88ABA74A60F2C50A"/>
        <w:category>
          <w:name w:val="General"/>
          <w:gallery w:val="placeholder"/>
        </w:category>
        <w:types>
          <w:type w:val="bbPlcHdr"/>
        </w:types>
        <w:behaviors>
          <w:behavior w:val="content"/>
        </w:behaviors>
        <w:guid w:val="{BB0419C0-8F43-4D21-BD09-EBC39876E728}"/>
      </w:docPartPr>
      <w:docPartBody>
        <w:p w:rsidR="0062247A" w:rsidRDefault="00000000" w:rsidP="0062247A">
          <w:pPr>
            <w:pStyle w:val="DD8B9F0B388F41ED88ABA74A60F2C50A"/>
          </w:pPr>
          <w:r w:rsidRPr="00D261BA">
            <w:t>Time</w:t>
          </w:r>
        </w:p>
      </w:docPartBody>
    </w:docPart>
    <w:docPart>
      <w:docPartPr>
        <w:name w:val="056A65A64ED3416BB9D7D001BC18B12C"/>
        <w:category>
          <w:name w:val="General"/>
          <w:gallery w:val="placeholder"/>
        </w:category>
        <w:types>
          <w:type w:val="bbPlcHdr"/>
        </w:types>
        <w:behaviors>
          <w:behavior w:val="content"/>
        </w:behaviors>
        <w:guid w:val="{2C0BA44A-D247-41DE-94C8-7A9ACAE5F71E}"/>
      </w:docPartPr>
      <w:docPartBody>
        <w:p w:rsidR="00000000" w:rsidRDefault="00000000">
          <w:pPr>
            <w:pStyle w:val="056A65A64ED3416BB9D7D001BC18B12C7"/>
          </w:pPr>
          <w:r w:rsidRPr="00472FAE">
            <w:rPr>
              <w:rStyle w:val="Heading2Char"/>
            </w:rPr>
            <w:t>Newsletter Main Title Two Lines</w:t>
          </w:r>
        </w:p>
      </w:docPartBody>
    </w:docPart>
    <w:docPart>
      <w:docPartPr>
        <w:name w:val="E4EBC339BFCD4AFA9D5AD6B179C635CF"/>
        <w:category>
          <w:name w:val="General"/>
          <w:gallery w:val="placeholder"/>
        </w:category>
        <w:types>
          <w:type w:val="bbPlcHdr"/>
        </w:types>
        <w:behaviors>
          <w:behavior w:val="content"/>
        </w:behaviors>
        <w:guid w:val="{51486CCA-1F6B-45FA-A017-BCD56719FC09}"/>
      </w:docPartPr>
      <w:docPartBody>
        <w:p w:rsidR="00000000" w:rsidRDefault="00000000">
          <w:pPr>
            <w:pStyle w:val="E4EBC339BFCD4AFA9D5AD6B179C635CF"/>
          </w:pPr>
          <w:r>
            <w:t>Have other images you wish to use?  Click twice on the image you wish to change.  Some images may need an extra click as they are part a group of images.  Keep clicking until your selection handles are around the one image you wish to replace.</w:t>
          </w:r>
        </w:p>
      </w:docPartBody>
    </w:docPart>
    <w:docPart>
      <w:docPartPr>
        <w:name w:val="146BEAD00B534EDDB5DC9B59E1502229"/>
        <w:category>
          <w:name w:val="General"/>
          <w:gallery w:val="placeholder"/>
        </w:category>
        <w:types>
          <w:type w:val="bbPlcHdr"/>
        </w:types>
        <w:behaviors>
          <w:behavior w:val="content"/>
        </w:behaviors>
        <w:guid w:val="{0B380CE4-B054-46BC-8974-32097333C9DF}"/>
      </w:docPartPr>
      <w:docPartBody>
        <w:p w:rsidR="00000000" w:rsidRDefault="00000000">
          <w:pPr>
            <w:pStyle w:val="146BEAD00B534EDDB5DC9B59E1502229"/>
          </w:pPr>
          <w:r w:rsidRPr="00472FAE">
            <w:t>Section Title</w:t>
          </w:r>
          <w:r>
            <w:t xml:space="preserve"> Parent Teachers Association</w:t>
          </w:r>
        </w:p>
      </w:docPartBody>
    </w:docPart>
    <w:docPart>
      <w:docPartPr>
        <w:name w:val="7ABCD85E166B48C9A4547C9A6F6428AA"/>
        <w:category>
          <w:name w:val="General"/>
          <w:gallery w:val="placeholder"/>
        </w:category>
        <w:types>
          <w:type w:val="bbPlcHdr"/>
        </w:types>
        <w:behaviors>
          <w:behavior w:val="content"/>
        </w:behaviors>
        <w:guid w:val="{586995E4-ACAF-49F5-A9AD-457422E2FF5D}"/>
      </w:docPartPr>
      <w:docPartBody>
        <w:p w:rsidR="00000000" w:rsidRDefault="00000000" w:rsidP="00F16684">
          <w:r w:rsidRPr="00472FAE">
            <w:t>We think the design of this newsletter is great as is!  But, if you do not agree, you are able to make it yours by making a few minor design tweaks!  Tips on updating specific features are available throughout this example text.</w:t>
          </w:r>
        </w:p>
        <w:p w:rsidR="00000000" w:rsidRPr="00472FAE" w:rsidRDefault="00000000" w:rsidP="00F16684"/>
        <w:p w:rsidR="00000000" w:rsidRDefault="00000000" w:rsidP="00F16684">
          <w:r w:rsidRPr="00472FAE">
            <w:t>To change any of the text in this document, just click on the block of text you want to update!  The formatting has already been programmed for ease of formatting.</w:t>
          </w:r>
        </w:p>
        <w:p w:rsidR="00000000" w:rsidRPr="00472FAE" w:rsidRDefault="00000000" w:rsidP="00F16684"/>
        <w:p w:rsidR="00000000" w:rsidRDefault="00000000">
          <w:pPr>
            <w:pStyle w:val="7ABCD85E166B48C9A4547C9A6F6428AA"/>
          </w:pPr>
          <w:r w:rsidRPr="00472FAE">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docPartBody>
    </w:docPart>
    <w:docPart>
      <w:docPartPr>
        <w:name w:val="325F26D53456488CA5A97766A6AE1947"/>
        <w:category>
          <w:name w:val="General"/>
          <w:gallery w:val="placeholder"/>
        </w:category>
        <w:types>
          <w:type w:val="bbPlcHdr"/>
        </w:types>
        <w:behaviors>
          <w:behavior w:val="content"/>
        </w:behaviors>
        <w:guid w:val="{DB0B4108-3A27-4518-B39D-C91C791A5074}"/>
      </w:docPartPr>
      <w:docPartBody>
        <w:p w:rsidR="00000000" w:rsidRPr="00067811" w:rsidRDefault="00000000" w:rsidP="00067811">
          <w:pPr>
            <w:pStyle w:val="Heading3"/>
          </w:pPr>
          <w:r w:rsidRPr="00067811">
            <w:t>Include a Section Title Here</w:t>
          </w:r>
        </w:p>
        <w:p w:rsidR="00000000" w:rsidRDefault="00000000">
          <w:pPr>
            <w:pStyle w:val="325F26D53456488CA5A97766A6AE1947"/>
          </w:pPr>
          <w:r w:rsidRPr="00067811">
            <w:t>Two Lines</w:t>
          </w:r>
        </w:p>
      </w:docPartBody>
    </w:docPart>
    <w:docPart>
      <w:docPartPr>
        <w:name w:val="8885A19FCD604514978C53F02EA9ABDC"/>
        <w:category>
          <w:name w:val="General"/>
          <w:gallery w:val="placeholder"/>
        </w:category>
        <w:types>
          <w:type w:val="bbPlcHdr"/>
        </w:types>
        <w:behaviors>
          <w:behavior w:val="content"/>
        </w:behaviors>
        <w:guid w:val="{D6F654CF-12CA-485F-AAB5-AF89178F5FA2}"/>
      </w:docPartPr>
      <w:docPartBody>
        <w:p w:rsidR="00000000" w:rsidRDefault="00000000">
          <w:pPr>
            <w:pStyle w:val="8885A19FCD604514978C53F02EA9ABDC"/>
          </w:pPr>
          <w:r w:rsidRPr="00DC6299">
            <w:t>Story tagline or highlight that you wish to pull out.  Use this space to tell the reader about something that they can expect to read in this story.</w:t>
          </w:r>
        </w:p>
      </w:docPartBody>
    </w:docPart>
    <w:docPart>
      <w:docPartPr>
        <w:name w:val="62E36DD11F7447ADBC29154368D74FB7"/>
        <w:category>
          <w:name w:val="General"/>
          <w:gallery w:val="placeholder"/>
        </w:category>
        <w:types>
          <w:type w:val="bbPlcHdr"/>
        </w:types>
        <w:behaviors>
          <w:behavior w:val="content"/>
        </w:behaviors>
        <w:guid w:val="{61AA11BF-171F-4EB0-A612-D9DAA78EDA1B}"/>
      </w:docPartPr>
      <w:docPartBody>
        <w:p w:rsidR="00000000" w:rsidRPr="00DC6299" w:rsidRDefault="00000000" w:rsidP="00DC6299">
          <w:pPr>
            <w:rPr>
              <w:lang w:val="en-GB"/>
            </w:rPr>
          </w:pPr>
          <w:r w:rsidRPr="00DC6299">
            <w:rPr>
              <w:lang w:val="en-GB"/>
            </w:rPr>
            <w:t>We think the design of this newsletter is great as is!  But, if you do not agree, you are able to make it yours by making a few minor design tweaks!  Tips on updating specific features are available throughout this example text.</w:t>
          </w:r>
        </w:p>
        <w:p w:rsidR="00000000" w:rsidRPr="00DC6299" w:rsidRDefault="00000000" w:rsidP="00DC6299">
          <w:pPr>
            <w:rPr>
              <w:lang w:val="en-GB"/>
            </w:rPr>
          </w:pPr>
        </w:p>
        <w:p w:rsidR="00000000" w:rsidRDefault="00000000" w:rsidP="00DC6299">
          <w:pPr>
            <w:rPr>
              <w:lang w:val="en-GB"/>
            </w:rPr>
          </w:pPr>
          <w:r w:rsidRPr="00DC6299">
            <w:rPr>
              <w:lang w:val="en-GB"/>
            </w:rPr>
            <w:t>To change any of the text in this document, just click on the block of text you want to update!  The formatting has already been programmed for ease of formatting.</w:t>
          </w:r>
        </w:p>
        <w:p w:rsidR="00000000" w:rsidRDefault="00000000" w:rsidP="00DC6299">
          <w:pPr>
            <w:rPr>
              <w:lang w:val="en-GB"/>
            </w:rPr>
          </w:pPr>
        </w:p>
        <w:p w:rsidR="00000000" w:rsidRDefault="00000000">
          <w:pPr>
            <w:pStyle w:val="62E36DD11F7447ADBC29154368D74FB75"/>
          </w:pPr>
          <w:r w:rsidRPr="00DC6299">
            <w:rPr>
              <w:lang w:val="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docPartBody>
    </w:docPart>
    <w:docPart>
      <w:docPartPr>
        <w:name w:val="4AD600E0DB2E45289D3354524A1473EA"/>
        <w:category>
          <w:name w:val="General"/>
          <w:gallery w:val="placeholder"/>
        </w:category>
        <w:types>
          <w:type w:val="bbPlcHdr"/>
        </w:types>
        <w:behaviors>
          <w:behavior w:val="content"/>
        </w:behaviors>
        <w:guid w:val="{B39AE754-0195-491A-82F7-FFC92DC990D4}"/>
      </w:docPartPr>
      <w:docPartBody>
        <w:p w:rsidR="00000000" w:rsidRDefault="00000000" w:rsidP="00DC6299">
          <w:r>
            <w:t>Reset the theme to restore the template to its original state!</w:t>
          </w:r>
        </w:p>
        <w:p w:rsidR="00000000" w:rsidRDefault="00000000" w:rsidP="00DC6299"/>
        <w:p w:rsidR="00000000" w:rsidRDefault="00000000">
          <w:pPr>
            <w:pStyle w:val="4AD600E0DB2E45289D3354524A1473EA"/>
          </w:pPr>
          <w:r w:rsidRPr="00DC6299">
            <w:t>Changed the color or font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
      <w:docPartPr>
        <w:name w:val="C6E7FF566D5A470D8C379CEFE33F5A11"/>
        <w:category>
          <w:name w:val="General"/>
          <w:gallery w:val="placeholder"/>
        </w:category>
        <w:types>
          <w:type w:val="bbPlcHdr"/>
        </w:types>
        <w:behaviors>
          <w:behavior w:val="content"/>
        </w:behaviors>
        <w:guid w:val="{AB41214B-CBBE-45D7-8E67-ABA6D7547879}"/>
      </w:docPartPr>
      <w:docPartBody>
        <w:p w:rsidR="00000000" w:rsidRDefault="00000000" w:rsidP="00D261BA">
          <w:r w:rsidRPr="00DC6299">
            <w:t>Once the image you wish to replace is selected, you can either select “Change Picture” from the short cut menu, or click on the “Fill” option and choose the option for “Picture.</w:t>
          </w:r>
        </w:p>
        <w:p w:rsidR="00000000" w:rsidRDefault="00000000" w:rsidP="00D261BA"/>
        <w:p w:rsidR="00000000" w:rsidRPr="00DC6299" w:rsidRDefault="00000000" w:rsidP="00DC6299">
          <w:pPr>
            <w:rPr>
              <w:lang w:val="en-GB"/>
            </w:rPr>
          </w:pPr>
          <w:r w:rsidRPr="00DC6299">
            <w:rPr>
              <w:lang w:val="en-GB"/>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000000" w:rsidRPr="00DC6299" w:rsidRDefault="00000000" w:rsidP="00DC6299">
          <w:pPr>
            <w:rPr>
              <w:lang w:val="en-GB"/>
            </w:rPr>
          </w:pPr>
        </w:p>
        <w:p w:rsidR="00000000" w:rsidRDefault="00000000">
          <w:pPr>
            <w:pStyle w:val="C6E7FF566D5A470D8C379CEFE33F5A115"/>
          </w:pPr>
          <w:r w:rsidRPr="00DC6299">
            <w:rPr>
              <w:lang w:val="en-GB"/>
            </w:rPr>
            <w:t>In the same way you change the colors, you can update the fonts of the entire document easily!  From the Design tab, choose a font combination that fits your taste.</w:t>
          </w:r>
        </w:p>
      </w:docPartBody>
    </w:docPart>
    <w:docPart>
      <w:docPartPr>
        <w:name w:val="959562724141433687B5F2694A78F4E7"/>
        <w:category>
          <w:name w:val="General"/>
          <w:gallery w:val="placeholder"/>
        </w:category>
        <w:types>
          <w:type w:val="bbPlcHdr"/>
        </w:types>
        <w:behaviors>
          <w:behavior w:val="content"/>
        </w:behaviors>
        <w:guid w:val="{C3ABE466-5081-4F58-8471-96023D696AF2}"/>
      </w:docPartPr>
      <w:docPartBody>
        <w:p w:rsidR="00000000" w:rsidRDefault="00000000">
          <w:pPr>
            <w:pStyle w:val="959562724141433687B5F2694A78F4E7"/>
          </w:pPr>
          <w:r w:rsidRPr="00DC6299">
            <w:t>Story tagline or highlight that you wish to pull out.  Use this space to tell the reader about something that they can expect to read in this story.</w:t>
          </w:r>
        </w:p>
      </w:docPartBody>
    </w:docPart>
    <w:docPart>
      <w:docPartPr>
        <w:name w:val="0F38E76B8B4B4BB4BC250B0C551FF75D"/>
        <w:category>
          <w:name w:val="General"/>
          <w:gallery w:val="placeholder"/>
        </w:category>
        <w:types>
          <w:type w:val="bbPlcHdr"/>
        </w:types>
        <w:behaviors>
          <w:behavior w:val="content"/>
        </w:behaviors>
        <w:guid w:val="{CDD97254-0187-4FBF-9B9C-DC93C60304AF}"/>
      </w:docPartPr>
      <w:docPartBody>
        <w:p w:rsidR="00000000" w:rsidRDefault="00000000">
          <w:pPr>
            <w:pStyle w:val="0F38E76B8B4B4BB4BC250B0C551FF75D5"/>
          </w:pPr>
          <w:r w:rsidRPr="00DC6299">
            <w:rPr>
              <w:rStyle w:val="Emphasis"/>
            </w:rPr>
            <w:t>“Put a quote here to highlight this issue of your newsletter.”</w:t>
          </w:r>
        </w:p>
      </w:docPartBody>
    </w:docPart>
    <w:docPart>
      <w:docPartPr>
        <w:name w:val="E77FF1FEC55242D5908878BF2A337A89"/>
        <w:category>
          <w:name w:val="General"/>
          <w:gallery w:val="placeholder"/>
        </w:category>
        <w:types>
          <w:type w:val="bbPlcHdr"/>
        </w:types>
        <w:behaviors>
          <w:behavior w:val="content"/>
        </w:behaviors>
        <w:guid w:val="{19CF440A-533B-476F-BBAF-586B7E131578}"/>
      </w:docPartPr>
      <w:docPartBody>
        <w:p w:rsidR="00000000" w:rsidRDefault="00000000">
          <w:pPr>
            <w:pStyle w:val="E77FF1FEC55242D5908878BF2A337A891"/>
          </w:pPr>
          <w:r w:rsidRPr="004473C7">
            <w:t>www.bellowscollege.com</w:t>
          </w:r>
        </w:p>
      </w:docPartBody>
    </w:docPart>
    <w:docPart>
      <w:docPartPr>
        <w:name w:val="276802386EFF4A03BB6917BDBECA651E"/>
        <w:category>
          <w:name w:val="General"/>
          <w:gallery w:val="placeholder"/>
        </w:category>
        <w:types>
          <w:type w:val="bbPlcHdr"/>
        </w:types>
        <w:behaviors>
          <w:behavior w:val="content"/>
        </w:behaviors>
        <w:guid w:val="{CD18E68A-DB6C-43DE-8230-A66502CB1A92}"/>
      </w:docPartPr>
      <w:docPartBody>
        <w:p w:rsidR="00000000" w:rsidRDefault="00000000">
          <w:pPr>
            <w:pStyle w:val="276802386EFF4A03BB6917BDBECA651E4"/>
          </w:pPr>
          <w:r w:rsidRPr="004473C7">
            <w:rPr>
              <w:rStyle w:val="PlaceholderText"/>
            </w:rPr>
            <w:t>215-555-0134</w:t>
          </w:r>
        </w:p>
      </w:docPartBody>
    </w:docPart>
    <w:docPart>
      <w:docPartPr>
        <w:name w:val="86CEE1C05BC240ABBC5BE04E57553166"/>
        <w:category>
          <w:name w:val="General"/>
          <w:gallery w:val="placeholder"/>
        </w:category>
        <w:types>
          <w:type w:val="bbPlcHdr"/>
        </w:types>
        <w:behaviors>
          <w:behavior w:val="content"/>
        </w:behaviors>
        <w:guid w:val="{C875F92F-ABDC-4854-8036-A70AA8539BE0}"/>
      </w:docPartPr>
      <w:docPartBody>
        <w:p w:rsidR="00000000" w:rsidRDefault="00000000">
          <w:pPr>
            <w:pStyle w:val="86CEE1C05BC240ABBC5BE04E575531664"/>
          </w:pPr>
          <w:r w:rsidRPr="004473C7">
            <w:rPr>
              <w:rStyle w:val="PlaceholderText"/>
            </w:rPr>
            <w:t>someone@example.com</w:t>
          </w:r>
        </w:p>
      </w:docPartBody>
    </w:docPart>
    <w:docPart>
      <w:docPartPr>
        <w:name w:val="828DB27D52934068A8797DA2FA72141A"/>
        <w:category>
          <w:name w:val="General"/>
          <w:gallery w:val="placeholder"/>
        </w:category>
        <w:types>
          <w:type w:val="bbPlcHdr"/>
        </w:types>
        <w:behaviors>
          <w:behavior w:val="content"/>
        </w:behaviors>
        <w:guid w:val="{DE965152-E951-4C81-9360-66DF57F79EDA}"/>
      </w:docPartPr>
      <w:docPartBody>
        <w:p w:rsidR="00000000" w:rsidRDefault="00000000">
          <w:pPr>
            <w:pStyle w:val="828DB27D52934068A8797DA2FA72141A1"/>
          </w:pPr>
          <w:r w:rsidRPr="004473C7">
            <w:rPr>
              <w:rStyle w:val="PlaceholderText"/>
            </w:rPr>
            <w:t>Add some type of information that you would like to highlight here in this space.  Let the students know something fascinating or something they should look forward to coming up in the near future!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47A"/>
    <w:rsid w:val="00622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247A"/>
    <w:rPr>
      <w:rFonts w:cs="Times New Roman"/>
      <w:sz w:val="3276"/>
      <w:szCs w:val="3276"/>
    </w:rPr>
  </w:style>
  <w:style w:type="paragraph" w:styleId="Heading2">
    <w:name w:val="heading 2"/>
    <w:basedOn w:val="Normal"/>
    <w:next w:val="Normal"/>
    <w:link w:val="Heading2Char"/>
    <w:uiPriority w:val="9"/>
    <w:unhideWhenUsed/>
    <w:qFormat/>
    <w:pPr>
      <w:spacing w:after="0" w:line="216" w:lineRule="auto"/>
      <w:contextualSpacing/>
      <w:outlineLvl w:val="1"/>
    </w:pPr>
    <w:rPr>
      <w:rFonts w:asciiTheme="majorHAnsi" w:eastAsiaTheme="minorHAnsi" w:hAnsiTheme="majorHAnsi" w:cs="Tahoma"/>
      <w:b/>
      <w:color w:val="A5A5A5" w:themeColor="accent3"/>
      <w:sz w:val="40"/>
      <w:szCs w:val="22"/>
    </w:rPr>
  </w:style>
  <w:style w:type="paragraph" w:styleId="Heading3">
    <w:name w:val="heading 3"/>
    <w:basedOn w:val="Normal"/>
    <w:next w:val="Normal"/>
    <w:link w:val="Heading3Char"/>
    <w:uiPriority w:val="9"/>
    <w:unhideWhenUsed/>
    <w:qFormat/>
    <w:pPr>
      <w:spacing w:after="0" w:line="240" w:lineRule="auto"/>
      <w:contextualSpacing/>
      <w:outlineLvl w:val="2"/>
    </w:pPr>
    <w:rPr>
      <w:rFonts w:asciiTheme="majorHAnsi" w:eastAsiaTheme="minorHAnsi" w:hAnsiTheme="majorHAnsi" w:cs="Tahoma"/>
      <w:b/>
      <w:color w:val="A5A5A5" w:themeColor="accent3"/>
      <w:sz w:val="36"/>
      <w:szCs w:val="22"/>
    </w:rPr>
  </w:style>
  <w:style w:type="character" w:default="1" w:styleId="DefaultParagraphFont">
    <w:name w:val="Default Paragraph Font"/>
    <w:uiPriority w:val="1"/>
    <w:semiHidden/>
    <w:unhideWhenUsed/>
    <w:rsid w:val="0062247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363EDECEDA4428B6A9178EAA4749CF">
    <w:name w:val="D0363EDECEDA4428B6A9178EAA4749CF"/>
    <w:rsid w:val="0062247A"/>
  </w:style>
  <w:style w:type="paragraph" w:customStyle="1" w:styleId="F98D00D60C4046489A39FDBEE75E2A79">
    <w:name w:val="F98D00D60C4046489A39FDBEE75E2A79"/>
    <w:rsid w:val="0062247A"/>
  </w:style>
  <w:style w:type="paragraph" w:customStyle="1" w:styleId="2786F8C82F5F472880ED98AC4BC907A6">
    <w:name w:val="2786F8C82F5F472880ED98AC4BC907A6"/>
    <w:rsid w:val="0062247A"/>
  </w:style>
  <w:style w:type="paragraph" w:customStyle="1" w:styleId="8C5994A3614A49DBA48124779FA148FA">
    <w:name w:val="8C5994A3614A49DBA48124779FA148FA"/>
    <w:rsid w:val="0062247A"/>
  </w:style>
  <w:style w:type="character" w:styleId="PlaceholderText">
    <w:name w:val="Placeholder Text"/>
    <w:basedOn w:val="DefaultParagraphFont"/>
    <w:uiPriority w:val="99"/>
    <w:semiHidden/>
    <w:rPr>
      <w:color w:val="808080"/>
    </w:rPr>
  </w:style>
  <w:style w:type="paragraph" w:customStyle="1" w:styleId="AA79FAF66E254AABAF35716D2DC0F061">
    <w:name w:val="AA79FAF66E254AABAF35716D2DC0F061"/>
    <w:rsid w:val="0062247A"/>
  </w:style>
  <w:style w:type="paragraph" w:customStyle="1" w:styleId="08D978632ED1416C95546918904D1BBF">
    <w:name w:val="08D978632ED1416C95546918904D1BBF"/>
    <w:rsid w:val="0062247A"/>
  </w:style>
  <w:style w:type="paragraph" w:customStyle="1" w:styleId="39B834A762AA47118FDA04E2EBAFC9ED">
    <w:name w:val="39B834A762AA47118FDA04E2EBAFC9ED"/>
    <w:rsid w:val="0062247A"/>
  </w:style>
  <w:style w:type="paragraph" w:customStyle="1" w:styleId="9A46FC8E07834415BA812CB77DA60968">
    <w:name w:val="9A46FC8E07834415BA812CB77DA60968"/>
    <w:rsid w:val="0062247A"/>
  </w:style>
  <w:style w:type="paragraph" w:customStyle="1" w:styleId="8732DFBD4AC34D37A22E5435FCCFAD3D">
    <w:name w:val="8732DFBD4AC34D37A22E5435FCCFAD3D"/>
    <w:rsid w:val="0062247A"/>
  </w:style>
  <w:style w:type="paragraph" w:customStyle="1" w:styleId="CF8BF8BD40E242698934DDB94AC86909">
    <w:name w:val="CF8BF8BD40E242698934DDB94AC86909"/>
    <w:rsid w:val="0062247A"/>
  </w:style>
  <w:style w:type="paragraph" w:customStyle="1" w:styleId="734367FC885E45C193F89F48DF072E87">
    <w:name w:val="734367FC885E45C193F89F48DF072E87"/>
    <w:rsid w:val="0062247A"/>
  </w:style>
  <w:style w:type="paragraph" w:customStyle="1" w:styleId="FF06D4A9CE134287B99109D1F3E65DB8">
    <w:name w:val="FF06D4A9CE134287B99109D1F3E65DB8"/>
    <w:rsid w:val="0062247A"/>
  </w:style>
  <w:style w:type="paragraph" w:customStyle="1" w:styleId="EB272480E8BB429784E8E2AEE989BD74">
    <w:name w:val="EB272480E8BB429784E8E2AEE989BD74"/>
    <w:rsid w:val="0062247A"/>
  </w:style>
  <w:style w:type="paragraph" w:customStyle="1" w:styleId="49C17BB12B9E457BBC5F0FB204791C38">
    <w:name w:val="49C17BB12B9E457BBC5F0FB204791C38"/>
    <w:rsid w:val="0062247A"/>
  </w:style>
  <w:style w:type="paragraph" w:customStyle="1" w:styleId="6BADF5FAAB3A497098EBE79BF199C3A8">
    <w:name w:val="6BADF5FAAB3A497098EBE79BF199C3A8"/>
    <w:rsid w:val="0062247A"/>
  </w:style>
  <w:style w:type="paragraph" w:customStyle="1" w:styleId="3304292C2C3E4868A78E8BF1962BC618">
    <w:name w:val="3304292C2C3E4868A78E8BF1962BC618"/>
    <w:rsid w:val="0062247A"/>
  </w:style>
  <w:style w:type="paragraph" w:customStyle="1" w:styleId="4403D35314E3471D80EE018CE335221E">
    <w:name w:val="4403D35314E3471D80EE018CE335221E"/>
    <w:rsid w:val="0062247A"/>
  </w:style>
  <w:style w:type="paragraph" w:customStyle="1" w:styleId="B2D636423FAA4442A69C97E669D91012">
    <w:name w:val="B2D636423FAA4442A69C97E669D91012"/>
    <w:rsid w:val="0062247A"/>
  </w:style>
  <w:style w:type="paragraph" w:customStyle="1" w:styleId="49C17BB12B9E457BBC5F0FB204791C381">
    <w:name w:val="49C17BB12B9E457BBC5F0FB204791C381"/>
    <w:rsid w:val="0062247A"/>
    <w:pPr>
      <w:spacing w:after="0" w:line="240" w:lineRule="auto"/>
      <w:contextualSpacing/>
    </w:pPr>
    <w:rPr>
      <w:rFonts w:ascii="Tahoma" w:eastAsiaTheme="minorHAnsi" w:hAnsi="Tahoma" w:cs="Tahoma"/>
      <w:b/>
      <w:color w:val="FFC000" w:themeColor="accent4"/>
      <w:sz w:val="28"/>
    </w:rPr>
  </w:style>
  <w:style w:type="paragraph" w:customStyle="1" w:styleId="5060A9A66F9046BFB3C5774C3D78DB35">
    <w:name w:val="5060A9A66F9046BFB3C5774C3D78DB35"/>
    <w:rsid w:val="0062247A"/>
  </w:style>
  <w:style w:type="paragraph" w:customStyle="1" w:styleId="PTANormal">
    <w:name w:val="PTA_Normal"/>
    <w:basedOn w:val="Normal"/>
    <w:link w:val="PTANormalChar"/>
    <w:qFormat/>
    <w:rsid w:val="0062247A"/>
    <w:pPr>
      <w:spacing w:after="0" w:line="240" w:lineRule="auto"/>
      <w:contextualSpacing/>
      <w:jc w:val="both"/>
    </w:pPr>
    <w:rPr>
      <w:rFonts w:asciiTheme="minorHAnsi" w:eastAsiaTheme="minorHAnsi" w:hAnsiTheme="minorHAnsi" w:cstheme="minorHAnsi"/>
      <w:noProof/>
      <w:color w:val="44546A" w:themeColor="text2"/>
      <w:sz w:val="22"/>
      <w:szCs w:val="22"/>
    </w:rPr>
  </w:style>
  <w:style w:type="character" w:customStyle="1" w:styleId="PTANormalChar">
    <w:name w:val="PTA_Normal Char"/>
    <w:basedOn w:val="DefaultParagraphFont"/>
    <w:link w:val="PTANormal"/>
    <w:rsid w:val="0062247A"/>
    <w:rPr>
      <w:rFonts w:eastAsiaTheme="minorHAnsi" w:cstheme="minorHAnsi"/>
      <w:noProof/>
      <w:color w:val="44546A" w:themeColor="text2"/>
    </w:rPr>
  </w:style>
  <w:style w:type="paragraph" w:customStyle="1" w:styleId="66331A1287F940659BE4D0A8C9D807A5">
    <w:name w:val="66331A1287F940659BE4D0A8C9D807A5"/>
    <w:rsid w:val="0062247A"/>
  </w:style>
  <w:style w:type="paragraph" w:customStyle="1" w:styleId="64D40FAFA7034588AC4473A28E234CBA">
    <w:name w:val="64D40FAFA7034588AC4473A28E234CBA"/>
    <w:rsid w:val="0062247A"/>
  </w:style>
  <w:style w:type="paragraph" w:customStyle="1" w:styleId="B21C2EC065B14C78892843921830E4D8">
    <w:name w:val="B21C2EC065B14C78892843921830E4D8"/>
    <w:rsid w:val="0062247A"/>
  </w:style>
  <w:style w:type="paragraph" w:customStyle="1" w:styleId="PTANormal02">
    <w:name w:val="PTA_Normal02"/>
    <w:basedOn w:val="Normal"/>
    <w:link w:val="PTANormal02Char"/>
    <w:qFormat/>
    <w:pPr>
      <w:spacing w:line="240" w:lineRule="auto"/>
    </w:pPr>
    <w:rPr>
      <w:rFonts w:asciiTheme="minorHAnsi" w:eastAsiaTheme="minorHAnsi" w:hAnsiTheme="minorHAnsi" w:cstheme="minorHAnsi"/>
      <w:noProof/>
      <w:color w:val="44546A" w:themeColor="text2"/>
      <w:sz w:val="22"/>
      <w:szCs w:val="22"/>
    </w:rPr>
  </w:style>
  <w:style w:type="character" w:customStyle="1" w:styleId="PTANormal02Char">
    <w:name w:val="PTA_Normal02 Char"/>
    <w:basedOn w:val="DefaultParagraphFont"/>
    <w:link w:val="PTANormal02"/>
    <w:rPr>
      <w:rFonts w:eastAsiaTheme="minorHAnsi" w:cstheme="minorHAnsi"/>
      <w:noProof/>
      <w:color w:val="44546A" w:themeColor="text2"/>
    </w:rPr>
  </w:style>
  <w:style w:type="paragraph" w:customStyle="1" w:styleId="90B6E91C52B84A23B9928453F9937E30">
    <w:name w:val="90B6E91C52B84A23B9928453F9937E30"/>
    <w:rsid w:val="0062247A"/>
  </w:style>
  <w:style w:type="paragraph" w:customStyle="1" w:styleId="9CA7836C3FB24AEEB81C0AE3F6BF0B51">
    <w:name w:val="9CA7836C3FB24AEEB81C0AE3F6BF0B51"/>
    <w:rsid w:val="0062247A"/>
  </w:style>
  <w:style w:type="paragraph" w:customStyle="1" w:styleId="78B48F7CB6DB4C65A81A58D6663C7256">
    <w:name w:val="78B48F7CB6DB4C65A81A58D6663C7256"/>
    <w:rsid w:val="0062247A"/>
  </w:style>
  <w:style w:type="paragraph" w:customStyle="1" w:styleId="A25FB796BA8B4C86B288FD339584F8E4">
    <w:name w:val="A25FB796BA8B4C86B288FD339584F8E4"/>
    <w:rsid w:val="0062247A"/>
  </w:style>
  <w:style w:type="paragraph" w:customStyle="1" w:styleId="56F9D6BD913543C19178F8A00B55247F">
    <w:name w:val="56F9D6BD913543C19178F8A00B55247F"/>
    <w:rsid w:val="0062247A"/>
  </w:style>
  <w:style w:type="paragraph" w:customStyle="1" w:styleId="9C90721F247D47A3AB1DD66FC76C05FC">
    <w:name w:val="9C90721F247D47A3AB1DD66FC76C05FC"/>
    <w:rsid w:val="0062247A"/>
  </w:style>
  <w:style w:type="paragraph" w:customStyle="1" w:styleId="2F7CB46D818B491DA1D02FC505B689DE">
    <w:name w:val="2F7CB46D818B491DA1D02FC505B689DE"/>
    <w:rsid w:val="0062247A"/>
  </w:style>
  <w:style w:type="paragraph" w:customStyle="1" w:styleId="63465943D2B34804AE1025534767255A">
    <w:name w:val="63465943D2B34804AE1025534767255A"/>
    <w:rsid w:val="0062247A"/>
  </w:style>
  <w:style w:type="paragraph" w:customStyle="1" w:styleId="5584F3685A1448C0BB9558BD4FF631EB">
    <w:name w:val="5584F3685A1448C0BB9558BD4FF631EB"/>
    <w:rsid w:val="0062247A"/>
  </w:style>
  <w:style w:type="paragraph" w:customStyle="1" w:styleId="5974704473C24B0CA291B9E5B613A01B">
    <w:name w:val="5974704473C24B0CA291B9E5B613A01B"/>
    <w:rsid w:val="0062247A"/>
  </w:style>
  <w:style w:type="paragraph" w:customStyle="1" w:styleId="3C684CAF7B2E4999AF0CC811C59AFEA8">
    <w:name w:val="3C684CAF7B2E4999AF0CC811C59AFEA8"/>
    <w:rsid w:val="0062247A"/>
  </w:style>
  <w:style w:type="paragraph" w:customStyle="1" w:styleId="588BCF7EDF934B16B270C7C32E0E1D3D">
    <w:name w:val="588BCF7EDF934B16B270C7C32E0E1D3D"/>
    <w:rsid w:val="0062247A"/>
  </w:style>
  <w:style w:type="paragraph" w:customStyle="1" w:styleId="1FCE555715E74EA6B86B6DEFD61BF639">
    <w:name w:val="1FCE555715E74EA6B86B6DEFD61BF639"/>
    <w:rsid w:val="0062247A"/>
  </w:style>
  <w:style w:type="paragraph" w:customStyle="1" w:styleId="A9805AC0291148EA8856BE608E56E641">
    <w:name w:val="A9805AC0291148EA8856BE608E56E641"/>
    <w:rsid w:val="0062247A"/>
  </w:style>
  <w:style w:type="paragraph" w:customStyle="1" w:styleId="E666E0B27A1E4D7C8E95EA41B6CFBE04">
    <w:name w:val="E666E0B27A1E4D7C8E95EA41B6CFBE04"/>
    <w:rsid w:val="0062247A"/>
  </w:style>
  <w:style w:type="paragraph" w:customStyle="1" w:styleId="07B67E55918C4CFD8084A56896F746FA">
    <w:name w:val="07B67E55918C4CFD8084A56896F746FA"/>
    <w:rsid w:val="0062247A"/>
  </w:style>
  <w:style w:type="paragraph" w:customStyle="1" w:styleId="EFA27AD4812B4EB4B8560456DF61B0E1">
    <w:name w:val="EFA27AD4812B4EB4B8560456DF61B0E1"/>
    <w:rsid w:val="0062247A"/>
  </w:style>
  <w:style w:type="paragraph" w:customStyle="1" w:styleId="E6B16205E56942C790388E1A11893D18">
    <w:name w:val="E6B16205E56942C790388E1A11893D18"/>
    <w:rsid w:val="0062247A"/>
  </w:style>
  <w:style w:type="paragraph" w:customStyle="1" w:styleId="43A00B2C62264CA9B5BAA549DBB076D7">
    <w:name w:val="43A00B2C62264CA9B5BAA549DBB076D7"/>
    <w:rsid w:val="0062247A"/>
  </w:style>
  <w:style w:type="paragraph" w:customStyle="1" w:styleId="2241BF29EC284E7BA3DCB6A8BEC86CC0">
    <w:name w:val="2241BF29EC284E7BA3DCB6A8BEC86CC0"/>
    <w:rsid w:val="0062247A"/>
  </w:style>
  <w:style w:type="paragraph" w:customStyle="1" w:styleId="04137794C5284AC1A8E39457D57BFFCD">
    <w:name w:val="04137794C5284AC1A8E39457D57BFFCD"/>
    <w:rsid w:val="0062247A"/>
  </w:style>
  <w:style w:type="paragraph" w:customStyle="1" w:styleId="099B30C8A2A348EAB8451858DD861EC6">
    <w:name w:val="099B30C8A2A348EAB8451858DD861EC6"/>
    <w:rsid w:val="0062247A"/>
  </w:style>
  <w:style w:type="paragraph" w:customStyle="1" w:styleId="92991EF1089A4030B04EC7C971E107DB">
    <w:name w:val="92991EF1089A4030B04EC7C971E107DB"/>
    <w:rsid w:val="0062247A"/>
  </w:style>
  <w:style w:type="paragraph" w:customStyle="1" w:styleId="ED09786261B6481AAF6B171895C89696">
    <w:name w:val="ED09786261B6481AAF6B171895C89696"/>
    <w:rsid w:val="0062247A"/>
  </w:style>
  <w:style w:type="paragraph" w:customStyle="1" w:styleId="816C1CBC8A8F4C2E8C0DD89DA52E5E2C">
    <w:name w:val="816C1CBC8A8F4C2E8C0DD89DA52E5E2C"/>
    <w:rsid w:val="0062247A"/>
  </w:style>
  <w:style w:type="paragraph" w:customStyle="1" w:styleId="B5F42FF8CA0B4C59BB959FE074E89500">
    <w:name w:val="B5F42FF8CA0B4C59BB959FE074E89500"/>
    <w:rsid w:val="0062247A"/>
  </w:style>
  <w:style w:type="paragraph" w:customStyle="1" w:styleId="6E5E7E8FC29542A5B326257D5434FE41">
    <w:name w:val="6E5E7E8FC29542A5B326257D5434FE41"/>
    <w:rsid w:val="0062247A"/>
  </w:style>
  <w:style w:type="paragraph" w:customStyle="1" w:styleId="197F8F1990434B31809569B2D9438A3D">
    <w:name w:val="197F8F1990434B31809569B2D9438A3D"/>
    <w:rsid w:val="0062247A"/>
  </w:style>
  <w:style w:type="paragraph" w:customStyle="1" w:styleId="7A896746B30F40C9BCFA45EE02F394E1">
    <w:name w:val="7A896746B30F40C9BCFA45EE02F394E1"/>
    <w:rsid w:val="0062247A"/>
  </w:style>
  <w:style w:type="paragraph" w:customStyle="1" w:styleId="0F970CAECB4B4648B4912E135FFDD3E3">
    <w:name w:val="0F970CAECB4B4648B4912E135FFDD3E3"/>
    <w:rsid w:val="0062247A"/>
  </w:style>
  <w:style w:type="paragraph" w:customStyle="1" w:styleId="6B3995844E9A404B9E566B5C20939D54">
    <w:name w:val="6B3995844E9A404B9E566B5C20939D54"/>
    <w:rsid w:val="0062247A"/>
  </w:style>
  <w:style w:type="paragraph" w:customStyle="1" w:styleId="226D30379E0B4ED991CB98C868D2B24D">
    <w:name w:val="226D30379E0B4ED991CB98C868D2B24D"/>
    <w:rsid w:val="0062247A"/>
  </w:style>
  <w:style w:type="paragraph" w:customStyle="1" w:styleId="C1AE5135FC24424FAFB5F2CC08CFFB63">
    <w:name w:val="C1AE5135FC24424FAFB5F2CC08CFFB63"/>
    <w:rsid w:val="0062247A"/>
  </w:style>
  <w:style w:type="paragraph" w:customStyle="1" w:styleId="78EC13DF9051415DA914BFDB761290A2">
    <w:name w:val="78EC13DF9051415DA914BFDB761290A2"/>
    <w:rsid w:val="0062247A"/>
  </w:style>
  <w:style w:type="paragraph" w:customStyle="1" w:styleId="D6B0302E93A844D4B6ADF448BA906FD6">
    <w:name w:val="D6B0302E93A844D4B6ADF448BA906FD6"/>
    <w:rsid w:val="0062247A"/>
  </w:style>
  <w:style w:type="paragraph" w:customStyle="1" w:styleId="57DFBAB1037945F088276B004B4FD29B">
    <w:name w:val="57DFBAB1037945F088276B004B4FD29B"/>
    <w:rsid w:val="0062247A"/>
  </w:style>
  <w:style w:type="paragraph" w:customStyle="1" w:styleId="561A4638A15F4E97839F25B239A1CAC6">
    <w:name w:val="561A4638A15F4E97839F25B239A1CAC6"/>
    <w:rsid w:val="0062247A"/>
  </w:style>
  <w:style w:type="paragraph" w:customStyle="1" w:styleId="2704C8B3FAD94D4BA57F8C09848EB282">
    <w:name w:val="2704C8B3FAD94D4BA57F8C09848EB282"/>
    <w:rsid w:val="0062247A"/>
  </w:style>
  <w:style w:type="paragraph" w:customStyle="1" w:styleId="18CAF37C4CE74F4685BC8A35ABE9C035">
    <w:name w:val="18CAF37C4CE74F4685BC8A35ABE9C035"/>
    <w:rsid w:val="0062247A"/>
  </w:style>
  <w:style w:type="paragraph" w:customStyle="1" w:styleId="BB94ACAC70D0411EBD55F6AA6956529E">
    <w:name w:val="BB94ACAC70D0411EBD55F6AA6956529E"/>
    <w:rsid w:val="0062247A"/>
  </w:style>
  <w:style w:type="paragraph" w:customStyle="1" w:styleId="EEC2F0BE4B1845E5938B7F1BBACD526B">
    <w:name w:val="EEC2F0BE4B1845E5938B7F1BBACD526B"/>
    <w:rsid w:val="0062247A"/>
  </w:style>
  <w:style w:type="paragraph" w:customStyle="1" w:styleId="DD8B9F0B388F41ED88ABA74A60F2C50A">
    <w:name w:val="DD8B9F0B388F41ED88ABA74A60F2C50A"/>
    <w:rsid w:val="0062247A"/>
  </w:style>
  <w:style w:type="paragraph" w:customStyle="1" w:styleId="9F565422FBAB464DA0D415195E91640C">
    <w:name w:val="9F565422FBAB464DA0D415195E91640C"/>
    <w:rsid w:val="0062247A"/>
  </w:style>
  <w:style w:type="paragraph" w:customStyle="1" w:styleId="561A4638A15F4E97839F25B239A1CAC61">
    <w:name w:val="561A4638A15F4E97839F25B239A1CAC61"/>
    <w:rsid w:val="0062247A"/>
    <w:pPr>
      <w:spacing w:after="0" w:line="240" w:lineRule="auto"/>
      <w:contextualSpacing/>
    </w:pPr>
    <w:rPr>
      <w:rFonts w:ascii="Verdana" w:eastAsiaTheme="minorHAnsi" w:hAnsi="Verdana" w:cs="Tahoma"/>
      <w:b/>
      <w:color w:val="FFFFFF" w:themeColor="background1"/>
      <w:sz w:val="48"/>
      <w:szCs w:val="46"/>
    </w:rPr>
  </w:style>
  <w:style w:type="paragraph" w:customStyle="1" w:styleId="561A4638A15F4E97839F25B239A1CAC62">
    <w:name w:val="561A4638A15F4E97839F25B239A1CAC62"/>
    <w:rsid w:val="0062247A"/>
    <w:pPr>
      <w:spacing w:after="0" w:line="240" w:lineRule="auto"/>
      <w:contextualSpacing/>
    </w:pPr>
    <w:rPr>
      <w:rFonts w:ascii="Verdana" w:eastAsiaTheme="minorHAnsi" w:hAnsi="Verdana" w:cs="Tahoma"/>
      <w:b/>
      <w:color w:val="FFFFFF" w:themeColor="background1"/>
      <w:sz w:val="48"/>
      <w:szCs w:val="46"/>
    </w:rPr>
  </w:style>
  <w:style w:type="paragraph" w:customStyle="1" w:styleId="01D6BDF17E98403CB7F27D7F0626A9CF">
    <w:name w:val="01D6BDF17E98403CB7F27D7F0626A9CF"/>
  </w:style>
  <w:style w:type="paragraph" w:customStyle="1" w:styleId="E2637E6E468D48AA8DC7DD5D473327F8">
    <w:name w:val="E2637E6E468D48AA8DC7DD5D473327F8"/>
  </w:style>
  <w:style w:type="paragraph" w:customStyle="1" w:styleId="056A65A64ED3416BB9D7D001BC18B12C">
    <w:name w:val="056A65A64ED3416BB9D7D001BC18B12C"/>
  </w:style>
  <w:style w:type="paragraph" w:customStyle="1" w:styleId="E4EBC339BFCD4AFA9D5AD6B179C635CF">
    <w:name w:val="E4EBC339BFCD4AFA9D5AD6B179C635CF"/>
  </w:style>
  <w:style w:type="paragraph" w:customStyle="1" w:styleId="146BEAD00B534EDDB5DC9B59E1502229">
    <w:name w:val="146BEAD00B534EDDB5DC9B59E1502229"/>
  </w:style>
  <w:style w:type="paragraph" w:customStyle="1" w:styleId="7ABCD85E166B48C9A4547C9A6F6428AA">
    <w:name w:val="7ABCD85E166B48C9A4547C9A6F6428AA"/>
  </w:style>
  <w:style w:type="paragraph" w:customStyle="1" w:styleId="561A4638A15F4E97839F25B239A1CAC63">
    <w:name w:val="561A4638A15F4E97839F25B239A1CAC63"/>
    <w:pPr>
      <w:spacing w:after="0" w:line="240" w:lineRule="auto"/>
      <w:contextualSpacing/>
    </w:pPr>
    <w:rPr>
      <w:rFonts w:ascii="Verdana" w:eastAsiaTheme="minorHAnsi" w:hAnsi="Verdana" w:cs="Tahoma"/>
      <w:b/>
      <w:color w:val="FFFFFF" w:themeColor="background1"/>
      <w:sz w:val="48"/>
      <w:szCs w:val="46"/>
    </w:rPr>
  </w:style>
  <w:style w:type="character" w:customStyle="1" w:styleId="Heading2Char">
    <w:name w:val="Heading 2 Char"/>
    <w:basedOn w:val="DefaultParagraphFont"/>
    <w:link w:val="Heading2"/>
    <w:uiPriority w:val="9"/>
    <w:rPr>
      <w:rFonts w:asciiTheme="majorHAnsi" w:eastAsiaTheme="minorHAnsi" w:hAnsiTheme="majorHAnsi" w:cs="Tahoma"/>
      <w:b/>
      <w:color w:val="A5A5A5" w:themeColor="accent3"/>
      <w:sz w:val="40"/>
    </w:rPr>
  </w:style>
  <w:style w:type="paragraph" w:customStyle="1" w:styleId="056A65A64ED3416BB9D7D001BC18B12C1">
    <w:name w:val="056A65A64ED3416BB9D7D001BC18B12C1"/>
    <w:pPr>
      <w:spacing w:after="0" w:line="240" w:lineRule="auto"/>
      <w:contextualSpacing/>
    </w:pPr>
    <w:rPr>
      <w:rFonts w:eastAsiaTheme="minorHAnsi" w:cs="Tahoma"/>
      <w:color w:val="000000" w:themeColor="text1"/>
    </w:rPr>
  </w:style>
  <w:style w:type="paragraph" w:customStyle="1" w:styleId="561A4638A15F4E97839F25B239A1CAC64">
    <w:name w:val="561A4638A15F4E97839F25B239A1CAC64"/>
    <w:pPr>
      <w:spacing w:after="0" w:line="240" w:lineRule="auto"/>
      <w:contextualSpacing/>
    </w:pPr>
    <w:rPr>
      <w:rFonts w:ascii="Verdana" w:eastAsiaTheme="minorHAnsi" w:hAnsi="Verdana" w:cs="Tahoma"/>
      <w:b/>
      <w:color w:val="FFFFFF" w:themeColor="background1"/>
      <w:sz w:val="48"/>
      <w:szCs w:val="46"/>
    </w:rPr>
  </w:style>
  <w:style w:type="paragraph" w:customStyle="1" w:styleId="056A65A64ED3416BB9D7D001BC18B12C2">
    <w:name w:val="056A65A64ED3416BB9D7D001BC18B12C2"/>
    <w:pPr>
      <w:spacing w:after="0" w:line="240" w:lineRule="auto"/>
      <w:contextualSpacing/>
    </w:pPr>
    <w:rPr>
      <w:rFonts w:eastAsiaTheme="minorHAnsi" w:cs="Tahoma"/>
      <w:color w:val="000000" w:themeColor="text1"/>
    </w:rPr>
  </w:style>
  <w:style w:type="character" w:customStyle="1" w:styleId="Heading3Char">
    <w:name w:val="Heading 3 Char"/>
    <w:basedOn w:val="DefaultParagraphFont"/>
    <w:link w:val="Heading3"/>
    <w:uiPriority w:val="9"/>
    <w:rPr>
      <w:rFonts w:asciiTheme="majorHAnsi" w:eastAsiaTheme="minorHAnsi" w:hAnsiTheme="majorHAnsi" w:cs="Tahoma"/>
      <w:b/>
      <w:color w:val="A5A5A5" w:themeColor="accent3"/>
      <w:sz w:val="36"/>
    </w:rPr>
  </w:style>
  <w:style w:type="paragraph" w:customStyle="1" w:styleId="325F26D53456488CA5A97766A6AE1947">
    <w:name w:val="325F26D53456488CA5A97766A6AE1947"/>
  </w:style>
  <w:style w:type="paragraph" w:customStyle="1" w:styleId="8885A19FCD604514978C53F02EA9ABDC">
    <w:name w:val="8885A19FCD604514978C53F02EA9ABDC"/>
  </w:style>
  <w:style w:type="paragraph" w:customStyle="1" w:styleId="0BDC2ADEE10F4803BBB828FE1D2726D9">
    <w:name w:val="0BDC2ADEE10F4803BBB828FE1D2726D9"/>
  </w:style>
  <w:style w:type="paragraph" w:customStyle="1" w:styleId="62E36DD11F7447ADBC29154368D74FB7">
    <w:name w:val="62E36DD11F7447ADBC29154368D74FB7"/>
  </w:style>
  <w:style w:type="paragraph" w:customStyle="1" w:styleId="85961FFBF02E4F5E93BCBB4107C9197F">
    <w:name w:val="85961FFBF02E4F5E93BCBB4107C9197F"/>
  </w:style>
  <w:style w:type="paragraph" w:customStyle="1" w:styleId="A3D8691EACE041539C2FBE7EEC2568A8">
    <w:name w:val="A3D8691EACE041539C2FBE7EEC2568A8"/>
  </w:style>
  <w:style w:type="paragraph" w:customStyle="1" w:styleId="4AD600E0DB2E45289D3354524A1473EA">
    <w:name w:val="4AD600E0DB2E45289D3354524A1473EA"/>
  </w:style>
  <w:style w:type="paragraph" w:customStyle="1" w:styleId="C6E7FF566D5A470D8C379CEFE33F5A11">
    <w:name w:val="C6E7FF566D5A470D8C379CEFE33F5A11"/>
  </w:style>
  <w:style w:type="paragraph" w:customStyle="1" w:styleId="959562724141433687B5F2694A78F4E7">
    <w:name w:val="959562724141433687B5F2694A78F4E7"/>
  </w:style>
  <w:style w:type="paragraph" w:customStyle="1" w:styleId="0F38E76B8B4B4BB4BC250B0C551FF75D">
    <w:name w:val="0F38E76B8B4B4BB4BC250B0C551FF75D"/>
  </w:style>
  <w:style w:type="paragraph" w:customStyle="1" w:styleId="561A4638A15F4E97839F25B239A1CAC65">
    <w:name w:val="561A4638A15F4E97839F25B239A1CAC65"/>
    <w:pPr>
      <w:spacing w:after="0" w:line="240" w:lineRule="auto"/>
      <w:contextualSpacing/>
    </w:pPr>
    <w:rPr>
      <w:rFonts w:ascii="Verdana" w:eastAsiaTheme="minorHAnsi" w:hAnsi="Verdana" w:cs="Tahoma"/>
      <w:b/>
      <w:color w:val="FFFFFF" w:themeColor="background1"/>
      <w:sz w:val="48"/>
      <w:szCs w:val="46"/>
    </w:rPr>
  </w:style>
  <w:style w:type="paragraph" w:customStyle="1" w:styleId="056A65A64ED3416BB9D7D001BC18B12C3">
    <w:name w:val="056A65A64ED3416BB9D7D001BC18B12C3"/>
    <w:pPr>
      <w:spacing w:after="0" w:line="240" w:lineRule="auto"/>
      <w:contextualSpacing/>
    </w:pPr>
    <w:rPr>
      <w:rFonts w:eastAsiaTheme="minorHAnsi" w:cs="Tahoma"/>
      <w:color w:val="000000" w:themeColor="text1"/>
    </w:rPr>
  </w:style>
  <w:style w:type="paragraph" w:customStyle="1" w:styleId="62E36DD11F7447ADBC29154368D74FB71">
    <w:name w:val="62E36DD11F7447ADBC29154368D74FB71"/>
    <w:pPr>
      <w:spacing w:after="0" w:line="240" w:lineRule="auto"/>
      <w:contextualSpacing/>
    </w:pPr>
    <w:rPr>
      <w:rFonts w:eastAsiaTheme="minorHAnsi" w:cs="Tahoma"/>
      <w:color w:val="000000" w:themeColor="text1"/>
    </w:rPr>
  </w:style>
  <w:style w:type="paragraph" w:customStyle="1" w:styleId="C6E7FF566D5A470D8C379CEFE33F5A111">
    <w:name w:val="C6E7FF566D5A470D8C379CEFE33F5A111"/>
    <w:pPr>
      <w:spacing w:after="0" w:line="240" w:lineRule="auto"/>
      <w:contextualSpacing/>
    </w:pPr>
    <w:rPr>
      <w:rFonts w:eastAsiaTheme="minorHAnsi" w:cs="Tahoma"/>
      <w:color w:val="000000" w:themeColor="text1"/>
    </w:rPr>
  </w:style>
  <w:style w:type="character" w:styleId="Emphasis">
    <w:name w:val="Emphasis"/>
    <w:uiPriority w:val="20"/>
    <w:qFormat/>
    <w:rPr>
      <w:rFonts w:ascii="Tahoma" w:hAnsi="Tahoma" w:cs="Tahoma"/>
      <w:i/>
      <w:color w:val="7030A0"/>
      <w:sz w:val="24"/>
      <w:lang w:val="en-US"/>
    </w:rPr>
  </w:style>
  <w:style w:type="paragraph" w:customStyle="1" w:styleId="0F38E76B8B4B4BB4BC250B0C551FF75D1">
    <w:name w:val="0F38E76B8B4B4BB4BC250B0C551FF75D1"/>
    <w:pPr>
      <w:spacing w:after="0" w:line="240" w:lineRule="auto"/>
      <w:contextualSpacing/>
    </w:pPr>
    <w:rPr>
      <w:rFonts w:eastAsiaTheme="minorHAnsi" w:cs="Tahoma"/>
      <w:color w:val="000000" w:themeColor="text1"/>
    </w:rPr>
  </w:style>
  <w:style w:type="paragraph" w:customStyle="1" w:styleId="E77FF1FEC55242D5908878BF2A337A89">
    <w:name w:val="E77FF1FEC55242D5908878BF2A337A89"/>
  </w:style>
  <w:style w:type="paragraph" w:customStyle="1" w:styleId="276802386EFF4A03BB6917BDBECA651E">
    <w:name w:val="276802386EFF4A03BB6917BDBECA651E"/>
  </w:style>
  <w:style w:type="paragraph" w:customStyle="1" w:styleId="A57CA1AF6777453C83CFE867E158AA23">
    <w:name w:val="A57CA1AF6777453C83CFE867E158AA23"/>
  </w:style>
  <w:style w:type="paragraph" w:customStyle="1" w:styleId="24A8D24538F84DA19F9658656ED5B9C8">
    <w:name w:val="24A8D24538F84DA19F9658656ED5B9C8"/>
  </w:style>
  <w:style w:type="paragraph" w:customStyle="1" w:styleId="86CEE1C05BC240ABBC5BE04E57553166">
    <w:name w:val="86CEE1C05BC240ABBC5BE04E57553166"/>
  </w:style>
  <w:style w:type="paragraph" w:customStyle="1" w:styleId="561A4638A15F4E97839F25B239A1CAC66">
    <w:name w:val="561A4638A15F4E97839F25B239A1CAC66"/>
    <w:pPr>
      <w:spacing w:after="0" w:line="240" w:lineRule="auto"/>
      <w:contextualSpacing/>
    </w:pPr>
    <w:rPr>
      <w:rFonts w:ascii="Verdana" w:eastAsiaTheme="minorHAnsi" w:hAnsi="Verdana" w:cs="Tahoma"/>
      <w:b/>
      <w:color w:val="FFFFFF" w:themeColor="background1"/>
      <w:sz w:val="48"/>
      <w:szCs w:val="46"/>
    </w:rPr>
  </w:style>
  <w:style w:type="paragraph" w:customStyle="1" w:styleId="056A65A64ED3416BB9D7D001BC18B12C4">
    <w:name w:val="056A65A64ED3416BB9D7D001BC18B12C4"/>
    <w:pPr>
      <w:spacing w:after="0" w:line="240" w:lineRule="auto"/>
      <w:contextualSpacing/>
    </w:pPr>
    <w:rPr>
      <w:rFonts w:eastAsiaTheme="minorHAnsi" w:cs="Tahoma"/>
      <w:color w:val="000000" w:themeColor="text1"/>
    </w:rPr>
  </w:style>
  <w:style w:type="paragraph" w:customStyle="1" w:styleId="62E36DD11F7447ADBC29154368D74FB72">
    <w:name w:val="62E36DD11F7447ADBC29154368D74FB72"/>
    <w:pPr>
      <w:spacing w:after="0" w:line="240" w:lineRule="auto"/>
      <w:contextualSpacing/>
    </w:pPr>
    <w:rPr>
      <w:rFonts w:eastAsiaTheme="minorHAnsi" w:cs="Tahoma"/>
      <w:color w:val="000000" w:themeColor="text1"/>
    </w:rPr>
  </w:style>
  <w:style w:type="paragraph" w:customStyle="1" w:styleId="C6E7FF566D5A470D8C379CEFE33F5A112">
    <w:name w:val="C6E7FF566D5A470D8C379CEFE33F5A112"/>
    <w:pPr>
      <w:spacing w:after="0" w:line="240" w:lineRule="auto"/>
      <w:contextualSpacing/>
    </w:pPr>
    <w:rPr>
      <w:rFonts w:eastAsiaTheme="minorHAnsi" w:cs="Tahoma"/>
      <w:color w:val="000000" w:themeColor="text1"/>
    </w:rPr>
  </w:style>
  <w:style w:type="paragraph" w:customStyle="1" w:styleId="0F38E76B8B4B4BB4BC250B0C551FF75D2">
    <w:name w:val="0F38E76B8B4B4BB4BC250B0C551FF75D2"/>
    <w:pPr>
      <w:spacing w:after="0" w:line="240" w:lineRule="auto"/>
      <w:contextualSpacing/>
    </w:pPr>
    <w:rPr>
      <w:rFonts w:eastAsiaTheme="minorHAnsi" w:cs="Tahoma"/>
      <w:color w:val="000000" w:themeColor="text1"/>
    </w:rPr>
  </w:style>
  <w:style w:type="paragraph" w:customStyle="1" w:styleId="E77FF1FEC55242D5908878BF2A337A891">
    <w:name w:val="E77FF1FEC55242D5908878BF2A337A891"/>
    <w:pPr>
      <w:spacing w:before="40" w:after="40" w:line="276" w:lineRule="auto"/>
      <w:contextualSpacing/>
    </w:pPr>
    <w:rPr>
      <w:rFonts w:ascii="Tahoma" w:eastAsiaTheme="minorHAnsi" w:hAnsi="Tahoma" w:cs="Tahoma"/>
      <w:noProof/>
      <w:color w:val="FFFFFF" w:themeColor="background1"/>
    </w:rPr>
  </w:style>
  <w:style w:type="paragraph" w:customStyle="1" w:styleId="276802386EFF4A03BB6917BDBECA651E1">
    <w:name w:val="276802386EFF4A03BB6917BDBECA651E1"/>
    <w:pPr>
      <w:spacing w:before="40" w:after="40" w:line="276" w:lineRule="auto"/>
      <w:contextualSpacing/>
    </w:pPr>
    <w:rPr>
      <w:rFonts w:ascii="Tahoma" w:eastAsiaTheme="minorHAnsi" w:hAnsi="Tahoma" w:cs="Tahoma"/>
      <w:noProof/>
      <w:color w:val="FFFFFF" w:themeColor="background1"/>
    </w:rPr>
  </w:style>
  <w:style w:type="paragraph" w:customStyle="1" w:styleId="86CEE1C05BC240ABBC5BE04E575531661">
    <w:name w:val="86CEE1C05BC240ABBC5BE04E575531661"/>
    <w:pPr>
      <w:spacing w:before="40" w:after="40" w:line="276" w:lineRule="auto"/>
      <w:contextualSpacing/>
    </w:pPr>
    <w:rPr>
      <w:rFonts w:ascii="Tahoma" w:eastAsiaTheme="minorHAnsi" w:hAnsi="Tahoma" w:cs="Tahoma"/>
      <w:noProof/>
      <w:color w:val="FFFFFF" w:themeColor="background1"/>
    </w:rPr>
  </w:style>
  <w:style w:type="paragraph" w:customStyle="1" w:styleId="561A4638A15F4E97839F25B239A1CAC67">
    <w:name w:val="561A4638A15F4E97839F25B239A1CAC67"/>
    <w:pPr>
      <w:spacing w:after="0" w:line="240" w:lineRule="auto"/>
      <w:contextualSpacing/>
    </w:pPr>
    <w:rPr>
      <w:rFonts w:ascii="Verdana" w:eastAsiaTheme="minorHAnsi" w:hAnsi="Verdana" w:cs="Tahoma"/>
      <w:b/>
      <w:color w:val="FFFFFF" w:themeColor="background1"/>
      <w:sz w:val="48"/>
      <w:szCs w:val="46"/>
    </w:rPr>
  </w:style>
  <w:style w:type="paragraph" w:customStyle="1" w:styleId="056A65A64ED3416BB9D7D001BC18B12C5">
    <w:name w:val="056A65A64ED3416BB9D7D001BC18B12C5"/>
    <w:pPr>
      <w:spacing w:after="0" w:line="240" w:lineRule="auto"/>
      <w:contextualSpacing/>
    </w:pPr>
    <w:rPr>
      <w:rFonts w:eastAsiaTheme="minorHAnsi" w:cs="Tahoma"/>
      <w:color w:val="000000" w:themeColor="text1"/>
    </w:rPr>
  </w:style>
  <w:style w:type="paragraph" w:customStyle="1" w:styleId="62E36DD11F7447ADBC29154368D74FB73">
    <w:name w:val="62E36DD11F7447ADBC29154368D74FB73"/>
    <w:pPr>
      <w:spacing w:after="0" w:line="240" w:lineRule="auto"/>
      <w:contextualSpacing/>
    </w:pPr>
    <w:rPr>
      <w:rFonts w:eastAsiaTheme="minorHAnsi" w:cs="Tahoma"/>
      <w:color w:val="000000" w:themeColor="text1"/>
    </w:rPr>
  </w:style>
  <w:style w:type="paragraph" w:customStyle="1" w:styleId="C6E7FF566D5A470D8C379CEFE33F5A113">
    <w:name w:val="C6E7FF566D5A470D8C379CEFE33F5A113"/>
    <w:pPr>
      <w:spacing w:after="0" w:line="240" w:lineRule="auto"/>
      <w:contextualSpacing/>
    </w:pPr>
    <w:rPr>
      <w:rFonts w:eastAsiaTheme="minorHAnsi" w:cs="Tahoma"/>
      <w:color w:val="000000" w:themeColor="text1"/>
    </w:rPr>
  </w:style>
  <w:style w:type="paragraph" w:customStyle="1" w:styleId="0F38E76B8B4B4BB4BC250B0C551FF75D3">
    <w:name w:val="0F38E76B8B4B4BB4BC250B0C551FF75D3"/>
    <w:pPr>
      <w:spacing w:after="0" w:line="240" w:lineRule="auto"/>
      <w:contextualSpacing/>
    </w:pPr>
    <w:rPr>
      <w:rFonts w:eastAsiaTheme="minorHAnsi" w:cs="Tahoma"/>
      <w:color w:val="000000" w:themeColor="text1"/>
    </w:rPr>
  </w:style>
  <w:style w:type="paragraph" w:customStyle="1" w:styleId="276802386EFF4A03BB6917BDBECA651E2">
    <w:name w:val="276802386EFF4A03BB6917BDBECA651E2"/>
    <w:pPr>
      <w:spacing w:before="40" w:after="40" w:line="276" w:lineRule="auto"/>
      <w:contextualSpacing/>
    </w:pPr>
    <w:rPr>
      <w:rFonts w:ascii="Tahoma" w:eastAsiaTheme="minorHAnsi" w:hAnsi="Tahoma" w:cs="Tahoma"/>
      <w:noProof/>
      <w:color w:val="FFFFFF" w:themeColor="background1"/>
    </w:rPr>
  </w:style>
  <w:style w:type="paragraph" w:customStyle="1" w:styleId="86CEE1C05BC240ABBC5BE04E575531662">
    <w:name w:val="86CEE1C05BC240ABBC5BE04E575531662"/>
    <w:pPr>
      <w:spacing w:before="40" w:after="40" w:line="276" w:lineRule="auto"/>
      <w:contextualSpacing/>
    </w:pPr>
    <w:rPr>
      <w:rFonts w:ascii="Tahoma" w:eastAsiaTheme="minorHAnsi" w:hAnsi="Tahoma" w:cs="Tahoma"/>
      <w:noProof/>
      <w:color w:val="FFFFFF" w:themeColor="background1"/>
    </w:rPr>
  </w:style>
  <w:style w:type="paragraph" w:customStyle="1" w:styleId="561A4638A15F4E97839F25B239A1CAC68">
    <w:name w:val="561A4638A15F4E97839F25B239A1CAC68"/>
    <w:pPr>
      <w:spacing w:after="0" w:line="240" w:lineRule="auto"/>
      <w:contextualSpacing/>
    </w:pPr>
    <w:rPr>
      <w:rFonts w:ascii="Verdana" w:eastAsiaTheme="minorHAnsi" w:hAnsi="Verdana" w:cs="Tahoma"/>
      <w:b/>
      <w:color w:val="FFFFFF" w:themeColor="background1"/>
      <w:sz w:val="48"/>
      <w:szCs w:val="46"/>
    </w:rPr>
  </w:style>
  <w:style w:type="paragraph" w:customStyle="1" w:styleId="056A65A64ED3416BB9D7D001BC18B12C6">
    <w:name w:val="056A65A64ED3416BB9D7D001BC18B12C6"/>
    <w:pPr>
      <w:spacing w:after="0" w:line="240" w:lineRule="auto"/>
      <w:contextualSpacing/>
    </w:pPr>
    <w:rPr>
      <w:rFonts w:eastAsiaTheme="minorHAnsi" w:cs="Tahoma"/>
      <w:color w:val="000000" w:themeColor="text1"/>
    </w:rPr>
  </w:style>
  <w:style w:type="paragraph" w:customStyle="1" w:styleId="828DB27D52934068A8797DA2FA72141A">
    <w:name w:val="828DB27D52934068A8797DA2FA72141A"/>
    <w:pPr>
      <w:spacing w:before="40" w:after="40" w:line="276" w:lineRule="auto"/>
      <w:contextualSpacing/>
    </w:pPr>
    <w:rPr>
      <w:rFonts w:ascii="Tahoma" w:eastAsiaTheme="minorHAnsi" w:hAnsi="Tahoma" w:cs="Tahoma"/>
      <w:noProof/>
      <w:color w:val="FFFFFF" w:themeColor="background1"/>
    </w:rPr>
  </w:style>
  <w:style w:type="paragraph" w:customStyle="1" w:styleId="62E36DD11F7447ADBC29154368D74FB74">
    <w:name w:val="62E36DD11F7447ADBC29154368D74FB74"/>
    <w:pPr>
      <w:spacing w:after="0" w:line="240" w:lineRule="auto"/>
      <w:contextualSpacing/>
    </w:pPr>
    <w:rPr>
      <w:rFonts w:eastAsiaTheme="minorHAnsi" w:cs="Tahoma"/>
      <w:color w:val="000000" w:themeColor="text1"/>
    </w:rPr>
  </w:style>
  <w:style w:type="paragraph" w:customStyle="1" w:styleId="C6E7FF566D5A470D8C379CEFE33F5A114">
    <w:name w:val="C6E7FF566D5A470D8C379CEFE33F5A114"/>
    <w:pPr>
      <w:spacing w:after="0" w:line="240" w:lineRule="auto"/>
      <w:contextualSpacing/>
    </w:pPr>
    <w:rPr>
      <w:rFonts w:eastAsiaTheme="minorHAnsi" w:cs="Tahoma"/>
      <w:color w:val="000000" w:themeColor="text1"/>
    </w:rPr>
  </w:style>
  <w:style w:type="paragraph" w:customStyle="1" w:styleId="0F38E76B8B4B4BB4BC250B0C551FF75D4">
    <w:name w:val="0F38E76B8B4B4BB4BC250B0C551FF75D4"/>
    <w:pPr>
      <w:spacing w:after="0" w:line="240" w:lineRule="auto"/>
      <w:contextualSpacing/>
    </w:pPr>
    <w:rPr>
      <w:rFonts w:eastAsiaTheme="minorHAnsi" w:cs="Tahoma"/>
      <w:color w:val="000000" w:themeColor="text1"/>
    </w:rPr>
  </w:style>
  <w:style w:type="paragraph" w:customStyle="1" w:styleId="276802386EFF4A03BB6917BDBECA651E3">
    <w:name w:val="276802386EFF4A03BB6917BDBECA651E3"/>
    <w:pPr>
      <w:spacing w:before="40" w:after="40" w:line="276" w:lineRule="auto"/>
      <w:contextualSpacing/>
    </w:pPr>
    <w:rPr>
      <w:rFonts w:ascii="Tahoma" w:eastAsiaTheme="minorHAnsi" w:hAnsi="Tahoma" w:cs="Tahoma"/>
      <w:noProof/>
      <w:color w:val="FFFFFF" w:themeColor="background1"/>
    </w:rPr>
  </w:style>
  <w:style w:type="paragraph" w:customStyle="1" w:styleId="86CEE1C05BC240ABBC5BE04E575531663">
    <w:name w:val="86CEE1C05BC240ABBC5BE04E575531663"/>
    <w:pPr>
      <w:spacing w:before="40" w:after="40" w:line="276" w:lineRule="auto"/>
      <w:contextualSpacing/>
    </w:pPr>
    <w:rPr>
      <w:rFonts w:ascii="Tahoma" w:eastAsiaTheme="minorHAnsi" w:hAnsi="Tahoma" w:cs="Tahoma"/>
      <w:noProof/>
      <w:color w:val="FFFFFF" w:themeColor="background1"/>
    </w:rPr>
  </w:style>
  <w:style w:type="paragraph" w:customStyle="1" w:styleId="561A4638A15F4E97839F25B239A1CAC69">
    <w:name w:val="561A4638A15F4E97839F25B239A1CAC69"/>
    <w:pPr>
      <w:spacing w:after="0" w:line="240" w:lineRule="auto"/>
      <w:contextualSpacing/>
    </w:pPr>
    <w:rPr>
      <w:rFonts w:ascii="Verdana" w:eastAsiaTheme="minorHAnsi" w:hAnsi="Verdana" w:cs="Tahoma"/>
      <w:b/>
      <w:color w:val="FFFFFF" w:themeColor="background1"/>
      <w:sz w:val="48"/>
      <w:szCs w:val="46"/>
    </w:rPr>
  </w:style>
  <w:style w:type="paragraph" w:customStyle="1" w:styleId="056A65A64ED3416BB9D7D001BC18B12C7">
    <w:name w:val="056A65A64ED3416BB9D7D001BC18B12C7"/>
    <w:pPr>
      <w:spacing w:after="0" w:line="240" w:lineRule="auto"/>
      <w:contextualSpacing/>
    </w:pPr>
    <w:rPr>
      <w:rFonts w:eastAsiaTheme="minorHAnsi" w:cs="Tahoma"/>
      <w:color w:val="000000" w:themeColor="text1"/>
    </w:rPr>
  </w:style>
  <w:style w:type="paragraph" w:customStyle="1" w:styleId="828DB27D52934068A8797DA2FA72141A1">
    <w:name w:val="828DB27D52934068A8797DA2FA72141A1"/>
    <w:pPr>
      <w:spacing w:before="40" w:after="40" w:line="276" w:lineRule="auto"/>
      <w:contextualSpacing/>
    </w:pPr>
    <w:rPr>
      <w:rFonts w:ascii="Tahoma" w:eastAsiaTheme="minorHAnsi" w:hAnsi="Tahoma" w:cs="Tahoma"/>
      <w:noProof/>
      <w:color w:val="FFFFFF" w:themeColor="background1"/>
    </w:rPr>
  </w:style>
  <w:style w:type="paragraph" w:customStyle="1" w:styleId="62E36DD11F7447ADBC29154368D74FB75">
    <w:name w:val="62E36DD11F7447ADBC29154368D74FB75"/>
    <w:pPr>
      <w:spacing w:after="0" w:line="240" w:lineRule="auto"/>
      <w:contextualSpacing/>
    </w:pPr>
    <w:rPr>
      <w:rFonts w:eastAsiaTheme="minorHAnsi" w:cs="Tahoma"/>
      <w:color w:val="000000" w:themeColor="text1"/>
    </w:rPr>
  </w:style>
  <w:style w:type="paragraph" w:customStyle="1" w:styleId="C6E7FF566D5A470D8C379CEFE33F5A115">
    <w:name w:val="C6E7FF566D5A470D8C379CEFE33F5A115"/>
    <w:pPr>
      <w:spacing w:after="0" w:line="240" w:lineRule="auto"/>
      <w:contextualSpacing/>
    </w:pPr>
    <w:rPr>
      <w:rFonts w:eastAsiaTheme="minorHAnsi" w:cs="Tahoma"/>
      <w:color w:val="000000" w:themeColor="text1"/>
    </w:rPr>
  </w:style>
  <w:style w:type="paragraph" w:customStyle="1" w:styleId="0F38E76B8B4B4BB4BC250B0C551FF75D5">
    <w:name w:val="0F38E76B8B4B4BB4BC250B0C551FF75D5"/>
    <w:pPr>
      <w:spacing w:after="0" w:line="240" w:lineRule="auto"/>
      <w:contextualSpacing/>
    </w:pPr>
    <w:rPr>
      <w:rFonts w:eastAsiaTheme="minorHAnsi" w:cs="Tahoma"/>
      <w:color w:val="000000" w:themeColor="text1"/>
    </w:rPr>
  </w:style>
  <w:style w:type="paragraph" w:customStyle="1" w:styleId="276802386EFF4A03BB6917BDBECA651E4">
    <w:name w:val="276802386EFF4A03BB6917BDBECA651E4"/>
    <w:pPr>
      <w:spacing w:before="40" w:after="40" w:line="276" w:lineRule="auto"/>
      <w:contextualSpacing/>
    </w:pPr>
    <w:rPr>
      <w:rFonts w:ascii="Tahoma" w:eastAsiaTheme="minorHAnsi" w:hAnsi="Tahoma" w:cs="Tahoma"/>
      <w:noProof/>
      <w:color w:val="FFFFFF" w:themeColor="background1"/>
    </w:rPr>
  </w:style>
  <w:style w:type="paragraph" w:customStyle="1" w:styleId="86CEE1C05BC240ABBC5BE04E575531664">
    <w:name w:val="86CEE1C05BC240ABBC5BE04E575531664"/>
    <w:pPr>
      <w:spacing w:before="40" w:after="40" w:line="276" w:lineRule="auto"/>
      <w:contextualSpacing/>
    </w:pPr>
    <w:rPr>
      <w:rFonts w:ascii="Tahoma" w:eastAsiaTheme="minorHAnsi" w:hAnsi="Tahoma" w:cs="Tahoma"/>
      <w:noProof/>
      <w:color w:val="FFFFFF" w:themeColor="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08A88FB-630E-4A90-9CA5-23B74F8601F4}">
  <ds:schemaRefs>
    <ds:schemaRef ds:uri="http://schemas.openxmlformats.org/officeDocument/2006/bibliography"/>
  </ds:schemaRefs>
</ds:datastoreItem>
</file>

<file path=customXml/itemProps2.xml><?xml version="1.0" encoding="utf-8"?>
<ds:datastoreItem xmlns:ds="http://schemas.openxmlformats.org/officeDocument/2006/customXml" ds:itemID="{1C6C1C1D-6740-4AD9-9A3A-7EA48F25740E}"/>
</file>

<file path=customXml/itemProps3.xml><?xml version="1.0" encoding="utf-8"?>
<ds:datastoreItem xmlns:ds="http://schemas.openxmlformats.org/officeDocument/2006/customXml" ds:itemID="{B45B0FCF-8A02-4A10-8EA8-5B9FFEE6A348}"/>
</file>

<file path=customXml/itemProps4.xml><?xml version="1.0" encoding="utf-8"?>
<ds:datastoreItem xmlns:ds="http://schemas.openxmlformats.org/officeDocument/2006/customXml" ds:itemID="{7F3DDFC9-D048-4E12-9910-497AE3A5603E}"/>
</file>

<file path=docProps/app.xml><?xml version="1.0" encoding="utf-8"?>
<Properties xmlns="http://schemas.openxmlformats.org/officeDocument/2006/extended-properties" xmlns:vt="http://schemas.openxmlformats.org/officeDocument/2006/docPropsVTypes">
  <Template>Newsletter_PTA_02_CA - v2</Template>
  <TotalTime>71</TotalTime>
  <Pages>2</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Allen</dc:creator>
  <cp:keywords/>
  <dc:description/>
  <cp:lastModifiedBy>Michaele Watts</cp:lastModifiedBy>
  <cp:revision>3</cp:revision>
  <dcterms:created xsi:type="dcterms:W3CDTF">2018-06-19T04:40:00Z</dcterms:created>
  <dcterms:modified xsi:type="dcterms:W3CDTF">2018-06-19T05:53:00Z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